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469" w:rsidRDefault="006F6FFE" w:rsidP="00C22A92">
      <w:pPr>
        <w:pStyle w:val="ac"/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0940928" behindDoc="0" locked="0" layoutInCell="1" allowOverlap="1" wp14:anchorId="6BBAE09F" wp14:editId="7B481551">
                <wp:simplePos x="0" y="0"/>
                <wp:positionH relativeFrom="page">
                  <wp:posOffset>457200</wp:posOffset>
                </wp:positionH>
                <wp:positionV relativeFrom="page">
                  <wp:posOffset>1676399</wp:posOffset>
                </wp:positionV>
                <wp:extent cx="2743200" cy="5667375"/>
                <wp:effectExtent l="0" t="0" r="9525" b="9525"/>
                <wp:wrapNone/>
                <wp:docPr id="3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3200" cy="566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461" w:rsidRDefault="00C70461" w:rsidP="00C70461">
                            <w:pPr>
                              <w:pStyle w:val="ac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6F6FFE" w:rsidRPr="006F6FFE" w:rsidRDefault="006F6FFE" w:rsidP="00642E22">
                            <w:pPr>
                              <w:pStyle w:val="ac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</w:p>
                          <w:p w:rsidR="006924FE" w:rsidRPr="00B26AAB" w:rsidRDefault="00C70461" w:rsidP="00642E22">
                            <w:pPr>
                              <w:pStyle w:val="ac"/>
                              <w:jc w:val="center"/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26AAB"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  <w:t>Содержание племенного маточного поголовья</w:t>
                            </w:r>
                            <w:r w:rsidR="00D61381" w:rsidRPr="00B26AAB"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  <w:t xml:space="preserve"> молочного и мясного направления</w:t>
                            </w:r>
                          </w:p>
                          <w:p w:rsidR="00C70461" w:rsidRPr="00C70461" w:rsidRDefault="00C70461" w:rsidP="00C70461">
                            <w:pPr>
                              <w:pStyle w:val="ac"/>
                              <w:jc w:val="center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auto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448C23A0" wp14:editId="4F3F9C92">
                                  <wp:extent cx="2196230" cy="1235554"/>
                                  <wp:effectExtent l="0" t="0" r="0" b="3175"/>
                                  <wp:docPr id="2" name="Рисунок 2" descr="C:\Users\e.strakovskaya\Desktop\Страковская\Фото\Соколовский 29.06.2017\DSC_35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.strakovskaya\Desktop\Страковская\Фото\Соколовский 29.06.2017\DSC_35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225" cy="126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6FFE" w:rsidRPr="00B26AAB" w:rsidRDefault="006F6FFE" w:rsidP="006F6FFE">
                            <w:pPr>
                              <w:pStyle w:val="ac"/>
                              <w:jc w:val="center"/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26AAB"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  <w:t>Приобретение племенного молодняка крупного рогатого скота и свиней</w:t>
                            </w:r>
                            <w:r w:rsidRPr="00B26AAB">
                              <w:rPr>
                                <w:noProof/>
                                <w:color w:val="333399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r w:rsidRPr="004725DD"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56667902" wp14:editId="343D381D">
                                  <wp:extent cx="2428129" cy="168275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9088" cy="170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6AAB"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  <w:t xml:space="preserve">Приобретение семени племенных </w:t>
                            </w:r>
                          </w:p>
                          <w:p w:rsidR="006F6FFE" w:rsidRPr="00B26AAB" w:rsidRDefault="006F6FFE" w:rsidP="006F6FFE">
                            <w:pPr>
                              <w:pStyle w:val="ac"/>
                              <w:jc w:val="center"/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26AAB">
                              <w:rPr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  <w:t>быков-производителей</w:t>
                            </w:r>
                          </w:p>
                          <w:p w:rsidR="00C70461" w:rsidRDefault="006F6FFE" w:rsidP="00C70461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B9E8A13" wp14:editId="7C23D710">
                                  <wp:extent cx="2219325" cy="1295400"/>
                                  <wp:effectExtent l="0" t="0" r="9525" b="0"/>
                                  <wp:docPr id="4" name="Рисунок 16" descr="C:\Users\e.strakovskaya\Desktop\Открытие РИСЦ\cf2e62595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16" descr="C:\Users\e.strakovskaya\Desktop\Открытие РИСЦ\cf2e62595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866" cy="1296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25DD" w:rsidRDefault="004725DD" w:rsidP="00B456F3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E37260" w:rsidRPr="006924FE" w:rsidRDefault="003C4628" w:rsidP="00B456F3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924FE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AE09F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6" type="#_x0000_t202" style="position:absolute;left:0;text-align:left;margin-left:36pt;margin-top:132pt;width:3in;height:446.25pt;z-index:2509409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KH+QIAAJs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C70461" w:rsidRDefault="00C70461" w:rsidP="00C70461">
                      <w:pPr>
                        <w:pStyle w:val="ac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6F6FFE" w:rsidRPr="006F6FFE" w:rsidRDefault="006F6FFE" w:rsidP="00642E22">
                      <w:pPr>
                        <w:pStyle w:val="ac"/>
                        <w:rPr>
                          <w:sz w:val="10"/>
                          <w:szCs w:val="10"/>
                          <w:lang w:val="ru-RU"/>
                        </w:rPr>
                      </w:pPr>
                    </w:p>
                    <w:p w:rsidR="006924FE" w:rsidRPr="00B26AAB" w:rsidRDefault="00C70461" w:rsidP="00642E22">
                      <w:pPr>
                        <w:pStyle w:val="ac"/>
                        <w:jc w:val="center"/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</w:pPr>
                      <w:r w:rsidRPr="00B26AAB"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  <w:t>Содержание племенного маточного поголовья</w:t>
                      </w:r>
                      <w:r w:rsidR="00D61381" w:rsidRPr="00B26AAB"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  <w:t xml:space="preserve"> молочного и мясного направления</w:t>
                      </w:r>
                    </w:p>
                    <w:p w:rsidR="00C70461" w:rsidRPr="00C70461" w:rsidRDefault="00C70461" w:rsidP="00C70461">
                      <w:pPr>
                        <w:pStyle w:val="ac"/>
                        <w:jc w:val="center"/>
                        <w:rPr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b/>
                          <w:i/>
                          <w:noProof/>
                          <w:color w:val="auto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448C23A0" wp14:editId="4F3F9C92">
                            <wp:extent cx="2196230" cy="1235554"/>
                            <wp:effectExtent l="0" t="0" r="0" b="3175"/>
                            <wp:docPr id="2" name="Рисунок 2" descr="C:\Users\e.strakovskaya\Desktop\Страковская\Фото\Соколовский 29.06.2017\DSC_35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.strakovskaya\Desktop\Страковская\Фото\Соколовский 29.06.2017\DSC_35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225" cy="1261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6FFE" w:rsidRPr="00B26AAB" w:rsidRDefault="006F6FFE" w:rsidP="006F6FFE">
                      <w:pPr>
                        <w:pStyle w:val="ac"/>
                        <w:jc w:val="center"/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</w:pPr>
                      <w:r w:rsidRPr="00B26AAB"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  <w:t>Приобретение племенного молодняка крупного рогатого скота и свиней</w:t>
                      </w:r>
                      <w:r w:rsidRPr="00B26AAB">
                        <w:rPr>
                          <w:noProof/>
                          <w:color w:val="333399"/>
                          <w:sz w:val="20"/>
                          <w:szCs w:val="20"/>
                          <w:lang w:val="ru-RU" w:eastAsia="ru-RU"/>
                        </w:rPr>
                        <w:t xml:space="preserve"> </w:t>
                      </w:r>
                      <w:r w:rsidRPr="004725DD">
                        <w:rPr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56667902" wp14:editId="343D381D">
                            <wp:extent cx="2428129" cy="168275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9088" cy="170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6AAB"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  <w:t xml:space="preserve">Приобретение семени племенных </w:t>
                      </w:r>
                    </w:p>
                    <w:p w:rsidR="006F6FFE" w:rsidRPr="00B26AAB" w:rsidRDefault="006F6FFE" w:rsidP="006F6FFE">
                      <w:pPr>
                        <w:pStyle w:val="ac"/>
                        <w:jc w:val="center"/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</w:pPr>
                      <w:r w:rsidRPr="00B26AAB">
                        <w:rPr>
                          <w:color w:val="333399"/>
                          <w:sz w:val="24"/>
                          <w:szCs w:val="24"/>
                          <w:lang w:val="ru-RU"/>
                        </w:rPr>
                        <w:t>быков-производителей</w:t>
                      </w:r>
                    </w:p>
                    <w:p w:rsidR="00C70461" w:rsidRDefault="006F6FFE" w:rsidP="00C70461">
                      <w:pPr>
                        <w:pStyle w:val="ac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B9E8A13" wp14:editId="7C23D710">
                            <wp:extent cx="2219325" cy="1295400"/>
                            <wp:effectExtent l="0" t="0" r="9525" b="0"/>
                            <wp:docPr id="4" name="Рисунок 16" descr="C:\Users\e.strakovskaya\Desktop\Открытие РИСЦ\cf2e62595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Рисунок 16" descr="C:\Users\e.strakovskaya\Desktop\Открытие РИСЦ\cf2e62595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866" cy="1296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25DD" w:rsidRDefault="004725DD" w:rsidP="00B456F3">
                      <w:pPr>
                        <w:pStyle w:val="ac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E37260" w:rsidRPr="006924FE" w:rsidRDefault="003C4628" w:rsidP="00B456F3">
                      <w:pPr>
                        <w:pStyle w:val="ac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6924FE">
                        <w:rPr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A83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1766B173" wp14:editId="59B24757">
                <wp:simplePos x="0" y="0"/>
                <wp:positionH relativeFrom="page">
                  <wp:posOffset>7458075</wp:posOffset>
                </wp:positionH>
                <wp:positionV relativeFrom="page">
                  <wp:posOffset>552450</wp:posOffset>
                </wp:positionV>
                <wp:extent cx="2749550" cy="4533900"/>
                <wp:effectExtent l="0" t="0" r="0" b="0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9550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1A83" w:rsidRDefault="006B1A83" w:rsidP="006B1A8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4C48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4AA93C1" wp14:editId="5EF3321F">
                                  <wp:extent cx="514350" cy="654224"/>
                                  <wp:effectExtent l="0" t="0" r="0" b="0"/>
                                  <wp:docPr id="5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853" cy="677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Pr="006B1A83" w:rsidRDefault="00843401" w:rsidP="006B1A83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B1A83"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/>
                              </w:rPr>
                              <w:t>Агентство ветеринарии и племенного животноводства Сахалинской области</w:t>
                            </w:r>
                          </w:p>
                          <w:p w:rsidR="00437A8E" w:rsidRDefault="00437A8E" w:rsidP="00E37260">
                            <w:pPr>
                              <w:rPr>
                                <w:lang w:val="ru-RU" w:bidi="en-US"/>
                              </w:rPr>
                            </w:pPr>
                          </w:p>
                          <w:p w:rsidR="006B1A83" w:rsidRPr="006B1A83" w:rsidRDefault="006B1A83" w:rsidP="006B1A83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sz w:val="20"/>
                                <w:szCs w:val="20"/>
                                <w:lang w:val="ru-RU" w:bidi="en-US"/>
                              </w:rPr>
                            </w:pPr>
                          </w:p>
                          <w:p w:rsidR="00B26AAB" w:rsidRDefault="00B26AAB" w:rsidP="006B1A83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sz w:val="56"/>
                                <w:szCs w:val="56"/>
                                <w:lang w:val="ru-RU" w:bidi="en-US"/>
                              </w:rPr>
                            </w:pPr>
                          </w:p>
                          <w:p w:rsidR="006B1A83" w:rsidRPr="006B1A83" w:rsidRDefault="006B1A83" w:rsidP="006B1A83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sz w:val="56"/>
                                <w:szCs w:val="56"/>
                                <w:lang w:val="ru-RU" w:bidi="en-US"/>
                              </w:rPr>
                            </w:pPr>
                            <w:r w:rsidRPr="006B1A83">
                              <w:rPr>
                                <w:b/>
                                <w:color w:val="333399"/>
                                <w:sz w:val="56"/>
                                <w:szCs w:val="56"/>
                                <w:lang w:val="ru-RU" w:bidi="en-US"/>
                              </w:rPr>
                              <w:t>ПАМЯТКА</w:t>
                            </w:r>
                          </w:p>
                          <w:p w:rsidR="00B26AAB" w:rsidRDefault="00B26AAB" w:rsidP="006B1A8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</w:pPr>
                          </w:p>
                          <w:p w:rsidR="006B1A83" w:rsidRPr="006B1A83" w:rsidRDefault="00B26AAB" w:rsidP="006B1A8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</w:pPr>
                            <w:r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  <w:t xml:space="preserve">Государственная </w:t>
                            </w:r>
                            <w:r w:rsidR="006B1A83" w:rsidRPr="006B1A83"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  <w:t>поддержк</w:t>
                            </w:r>
                            <w:r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  <w:t>а</w:t>
                            </w:r>
                            <w:r w:rsidR="006B1A83" w:rsidRPr="006B1A83">
                              <w:rPr>
                                <w:b/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  <w:t xml:space="preserve"> племенного животноводства в Сахалинской области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6B173" id="Text Box 255" o:spid="_x0000_s1027" type="#_x0000_t202" style="position:absolute;left:0;text-align:left;margin-left:587.25pt;margin-top:43.5pt;width:216.5pt;height:35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6B1A83" w:rsidRDefault="006B1A83" w:rsidP="006B1A8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4C489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4AA93C1" wp14:editId="5EF3321F">
                            <wp:extent cx="514350" cy="654224"/>
                            <wp:effectExtent l="0" t="0" r="0" b="0"/>
                            <wp:docPr id="5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853" cy="677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Pr="006B1A83" w:rsidRDefault="00843401" w:rsidP="006B1A83">
                      <w:pPr>
                        <w:pStyle w:val="ac"/>
                        <w:jc w:val="center"/>
                        <w:rPr>
                          <w:b/>
                          <w:color w:val="333399"/>
                          <w:sz w:val="28"/>
                          <w:szCs w:val="28"/>
                          <w:lang w:val="ru-RU"/>
                        </w:rPr>
                      </w:pPr>
                      <w:r w:rsidRPr="006B1A83">
                        <w:rPr>
                          <w:b/>
                          <w:color w:val="333399"/>
                          <w:sz w:val="28"/>
                          <w:szCs w:val="28"/>
                          <w:lang w:val="ru-RU"/>
                        </w:rPr>
                        <w:t>Агентство ветеринарии и племенного животноводства Сахалинской области</w:t>
                      </w:r>
                    </w:p>
                    <w:p w:rsidR="00437A8E" w:rsidRDefault="00437A8E" w:rsidP="00E37260">
                      <w:pPr>
                        <w:rPr>
                          <w:lang w:val="ru-RU" w:bidi="en-US"/>
                        </w:rPr>
                      </w:pPr>
                    </w:p>
                    <w:p w:rsidR="006B1A83" w:rsidRPr="006B1A83" w:rsidRDefault="006B1A83" w:rsidP="006B1A83">
                      <w:pPr>
                        <w:pStyle w:val="ac"/>
                        <w:jc w:val="center"/>
                        <w:rPr>
                          <w:b/>
                          <w:color w:val="333399"/>
                          <w:sz w:val="20"/>
                          <w:szCs w:val="20"/>
                          <w:lang w:val="ru-RU" w:bidi="en-US"/>
                        </w:rPr>
                      </w:pPr>
                    </w:p>
                    <w:p w:rsidR="00B26AAB" w:rsidRDefault="00B26AAB" w:rsidP="006B1A83">
                      <w:pPr>
                        <w:pStyle w:val="ac"/>
                        <w:jc w:val="center"/>
                        <w:rPr>
                          <w:b/>
                          <w:color w:val="333399"/>
                          <w:sz w:val="56"/>
                          <w:szCs w:val="56"/>
                          <w:lang w:val="ru-RU" w:bidi="en-US"/>
                        </w:rPr>
                      </w:pPr>
                    </w:p>
                    <w:p w:rsidR="006B1A83" w:rsidRPr="006B1A83" w:rsidRDefault="006B1A83" w:rsidP="006B1A83">
                      <w:pPr>
                        <w:pStyle w:val="ac"/>
                        <w:jc w:val="center"/>
                        <w:rPr>
                          <w:b/>
                          <w:color w:val="333399"/>
                          <w:sz w:val="56"/>
                          <w:szCs w:val="56"/>
                          <w:lang w:val="ru-RU" w:bidi="en-US"/>
                        </w:rPr>
                      </w:pPr>
                      <w:r w:rsidRPr="006B1A83">
                        <w:rPr>
                          <w:b/>
                          <w:color w:val="333399"/>
                          <w:sz w:val="56"/>
                          <w:szCs w:val="56"/>
                          <w:lang w:val="ru-RU" w:bidi="en-US"/>
                        </w:rPr>
                        <w:t>ПАМЯТКА</w:t>
                      </w:r>
                    </w:p>
                    <w:p w:rsidR="00B26AAB" w:rsidRDefault="00B26AAB" w:rsidP="006B1A83">
                      <w:pPr>
                        <w:spacing w:line="240" w:lineRule="auto"/>
                        <w:jc w:val="center"/>
                        <w:rPr>
                          <w:b/>
                          <w:color w:val="333399"/>
                          <w:sz w:val="28"/>
                          <w:szCs w:val="28"/>
                          <w:lang w:val="ru-RU" w:bidi="en-US"/>
                        </w:rPr>
                      </w:pPr>
                    </w:p>
                    <w:p w:rsidR="006B1A83" w:rsidRPr="006B1A83" w:rsidRDefault="00B26AAB" w:rsidP="006B1A83">
                      <w:pPr>
                        <w:spacing w:line="240" w:lineRule="auto"/>
                        <w:jc w:val="center"/>
                        <w:rPr>
                          <w:b/>
                          <w:color w:val="333399"/>
                          <w:sz w:val="28"/>
                          <w:szCs w:val="28"/>
                          <w:lang w:val="ru-RU" w:bidi="en-US"/>
                        </w:rPr>
                      </w:pPr>
                      <w:r>
                        <w:rPr>
                          <w:b/>
                          <w:color w:val="333399"/>
                          <w:sz w:val="28"/>
                          <w:szCs w:val="28"/>
                          <w:lang w:val="ru-RU" w:bidi="en-US"/>
                        </w:rPr>
                        <w:t xml:space="preserve">Государственная </w:t>
                      </w:r>
                      <w:r w:rsidR="006B1A83" w:rsidRPr="006B1A83">
                        <w:rPr>
                          <w:b/>
                          <w:color w:val="333399"/>
                          <w:sz w:val="28"/>
                          <w:szCs w:val="28"/>
                          <w:lang w:val="ru-RU" w:bidi="en-US"/>
                        </w:rPr>
                        <w:t>поддержк</w:t>
                      </w:r>
                      <w:r>
                        <w:rPr>
                          <w:b/>
                          <w:color w:val="333399"/>
                          <w:sz w:val="28"/>
                          <w:szCs w:val="28"/>
                          <w:lang w:val="ru-RU" w:bidi="en-US"/>
                        </w:rPr>
                        <w:t>а</w:t>
                      </w:r>
                      <w:r w:rsidR="006B1A83" w:rsidRPr="006B1A83">
                        <w:rPr>
                          <w:b/>
                          <w:color w:val="333399"/>
                          <w:sz w:val="28"/>
                          <w:szCs w:val="28"/>
                          <w:lang w:val="ru-RU" w:bidi="en-US"/>
                        </w:rPr>
                        <w:t xml:space="preserve"> племенного животноводства в Сахалинской области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6AA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502A71A5" wp14:editId="0756A877">
                <wp:simplePos x="0" y="0"/>
                <wp:positionH relativeFrom="page">
                  <wp:posOffset>7585075</wp:posOffset>
                </wp:positionH>
                <wp:positionV relativeFrom="page">
                  <wp:posOffset>5229225</wp:posOffset>
                </wp:positionV>
                <wp:extent cx="2641600" cy="1943100"/>
                <wp:effectExtent l="0" t="0" r="9525" b="0"/>
                <wp:wrapNone/>
                <wp:docPr id="3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41600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1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6B1A83" w:rsidRPr="00B001D7" w:rsidRDefault="006B1A83" w:rsidP="006B1A83">
                            <w:pPr>
                              <w:pStyle w:val="ac"/>
                              <w:jc w:val="center"/>
                              <w:rPr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</w:pPr>
                            <w:r w:rsidRPr="00B001D7">
                              <w:rPr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  <w:t xml:space="preserve">Обеспечение сельскохозяйственных товаропроизводителей Сахалинской области племенным молодняком с высоким генетическим потенциалом и семенем высококлассных </w:t>
                            </w:r>
                          </w:p>
                          <w:p w:rsidR="006B1A83" w:rsidRPr="00B001D7" w:rsidRDefault="006B1A83" w:rsidP="006B1A83">
                            <w:pPr>
                              <w:pStyle w:val="ac"/>
                              <w:jc w:val="center"/>
                              <w:rPr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</w:pPr>
                            <w:r w:rsidRPr="00B001D7">
                              <w:rPr>
                                <w:color w:val="333399"/>
                                <w:sz w:val="28"/>
                                <w:szCs w:val="28"/>
                                <w:lang w:val="ru-RU" w:bidi="en-US"/>
                              </w:rPr>
                              <w:t>быков-производителей</w:t>
                            </w:r>
                          </w:p>
                          <w:p w:rsidR="00A537EB" w:rsidRPr="00E63AD3" w:rsidRDefault="00A537EB" w:rsidP="004401B9">
                            <w:pPr>
                              <w:pStyle w:val="a7"/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71A5" id="Text Box 256" o:spid="_x0000_s1028" type="#_x0000_t202" style="position:absolute;left:0;text-align:left;margin-left:597.25pt;margin-top:411.75pt;width:208pt;height:153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" stroked="f">
                <v:fill r:id="rId12" o:title="" opacity="20316f" recolor="t" rotate="t" type="frame"/>
                <o:lock v:ext="edit" shapetype="t"/>
                <v:textbox inset="2.85pt,2.85pt,2.85pt,2.85pt">
                  <w:txbxContent>
                    <w:p w:rsidR="006B1A83" w:rsidRPr="00B001D7" w:rsidRDefault="006B1A83" w:rsidP="006B1A83">
                      <w:pPr>
                        <w:pStyle w:val="ac"/>
                        <w:jc w:val="center"/>
                        <w:rPr>
                          <w:color w:val="333399"/>
                          <w:sz w:val="28"/>
                          <w:szCs w:val="28"/>
                          <w:lang w:val="ru-RU" w:bidi="en-US"/>
                        </w:rPr>
                      </w:pPr>
                      <w:r w:rsidRPr="00B001D7">
                        <w:rPr>
                          <w:color w:val="333399"/>
                          <w:sz w:val="28"/>
                          <w:szCs w:val="28"/>
                          <w:lang w:val="ru-RU" w:bidi="en-US"/>
                        </w:rPr>
                        <w:t xml:space="preserve">Обеспечение сельскохозяйственных товаропроизводителей Сахалинской области племенным молодняком с высоким генетическим потенциалом и семенем высококлассных </w:t>
                      </w:r>
                    </w:p>
                    <w:p w:rsidR="006B1A83" w:rsidRPr="00B001D7" w:rsidRDefault="006B1A83" w:rsidP="006B1A83">
                      <w:pPr>
                        <w:pStyle w:val="ac"/>
                        <w:jc w:val="center"/>
                        <w:rPr>
                          <w:color w:val="333399"/>
                          <w:sz w:val="28"/>
                          <w:szCs w:val="28"/>
                          <w:lang w:val="ru-RU" w:bidi="en-US"/>
                        </w:rPr>
                      </w:pPr>
                      <w:r w:rsidRPr="00B001D7">
                        <w:rPr>
                          <w:color w:val="333399"/>
                          <w:sz w:val="28"/>
                          <w:szCs w:val="28"/>
                          <w:lang w:val="ru-RU" w:bidi="en-US"/>
                        </w:rPr>
                        <w:t>быков-производителей</w:t>
                      </w:r>
                    </w:p>
                    <w:p w:rsidR="00A537EB" w:rsidRPr="00E63AD3" w:rsidRDefault="00A537EB" w:rsidP="004401B9">
                      <w:pPr>
                        <w:pStyle w:val="a7"/>
                        <w:spacing w:line="240" w:lineRule="auto"/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A8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67BD50E" wp14:editId="17A95E31">
                <wp:simplePos x="0" y="0"/>
                <wp:positionH relativeFrom="page">
                  <wp:posOffset>7741920</wp:posOffset>
                </wp:positionH>
                <wp:positionV relativeFrom="page">
                  <wp:posOffset>1946275</wp:posOffset>
                </wp:positionV>
                <wp:extent cx="2139950" cy="82550"/>
                <wp:effectExtent l="0" t="0" r="0" b="0"/>
                <wp:wrapNone/>
                <wp:docPr id="2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2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846CC" id="Group 264" o:spid="_x0000_s1026" style="position:absolute;margin-left:609.6pt;margin-top:153.25pt;width:168.5pt;height:6.5pt;z-index:25166489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642E22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578F4B0D" wp14:editId="2F3F15FA">
                <wp:simplePos x="0" y="0"/>
                <wp:positionH relativeFrom="page">
                  <wp:posOffset>4305300</wp:posOffset>
                </wp:positionH>
                <wp:positionV relativeFrom="page">
                  <wp:posOffset>762000</wp:posOffset>
                </wp:positionV>
                <wp:extent cx="2171700" cy="4410075"/>
                <wp:effectExtent l="0" t="0" r="0" b="9525"/>
                <wp:wrapNone/>
                <wp:docPr id="2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441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42E22" w:rsidRDefault="00437A8E" w:rsidP="00642E22">
                            <w:pPr>
                              <w:pStyle w:val="a6"/>
                              <w:rPr>
                                <w:noProof/>
                                <w:lang w:val="ru-RU" w:eastAsia="ru-RU"/>
                              </w:rPr>
                            </w:pPr>
                            <w:r w:rsidRPr="00C70461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DA9CBF6" wp14:editId="0602839F">
                                  <wp:extent cx="2286000" cy="1981540"/>
                                  <wp:effectExtent l="0" t="0" r="0" b="0"/>
                                  <wp:docPr id="14" name="Рисунок 14" descr="C:\Users\e.strakovskaya\Desktop\Управление плем\Логотип\Безымянный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.strakovskaya\Desktop\Управление плем\Логотип\Безымянный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952" cy="2012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7A8E" w:rsidRDefault="00437A8E" w:rsidP="00642E22">
                            <w:pPr>
                              <w:pStyle w:val="a6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:rsidR="00642E22" w:rsidRDefault="00642E22" w:rsidP="00642E22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caps/>
                                <w:color w:val="4C489A"/>
                                <w:lang w:val="ru-RU"/>
                              </w:rPr>
                            </w:pPr>
                          </w:p>
                          <w:p w:rsidR="00AD1444" w:rsidRDefault="00AD1444" w:rsidP="00642E22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caps/>
                                <w:color w:val="4C489A"/>
                                <w:lang w:val="ru-RU"/>
                              </w:rPr>
                            </w:pPr>
                          </w:p>
                          <w:p w:rsidR="00642E22" w:rsidRDefault="00642E22" w:rsidP="00642E2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aps/>
                                <w:color w:val="4C489A"/>
                                <w:lang w:val="ru-RU"/>
                              </w:rPr>
                            </w:pPr>
                          </w:p>
                          <w:p w:rsidR="00A537EB" w:rsidRPr="00642E22" w:rsidRDefault="00512F67" w:rsidP="00642E2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aps/>
                                <w:color w:val="4C489A"/>
                                <w:lang w:val="ru-RU"/>
                              </w:rPr>
                            </w:pPr>
                            <w:r w:rsidRPr="00B456F3">
                              <w:rPr>
                                <w:rFonts w:ascii="Times New Roman" w:hAnsi="Times New Roman" w:cs="Times New Roman"/>
                                <w:caps/>
                                <w:color w:val="4C489A"/>
                                <w:lang w:val="ru-RU"/>
                              </w:rPr>
                              <w:t>Агентство ветеринарии и племенного животноводства Сахалинской области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F4B0D" id="Text Box 257" o:spid="_x0000_s1029" type="#_x0000_t202" style="position:absolute;left:0;text-align:left;margin-left:339pt;margin-top:60pt;width:171pt;height:347.2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642E22" w:rsidRDefault="00437A8E" w:rsidP="00642E22">
                      <w:pPr>
                        <w:pStyle w:val="a6"/>
                        <w:rPr>
                          <w:noProof/>
                          <w:lang w:val="ru-RU" w:eastAsia="ru-RU"/>
                        </w:rPr>
                      </w:pPr>
                      <w:r w:rsidRPr="00C70461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DA9CBF6" wp14:editId="0602839F">
                            <wp:extent cx="2286000" cy="1981540"/>
                            <wp:effectExtent l="0" t="0" r="0" b="0"/>
                            <wp:docPr id="14" name="Рисунок 14" descr="C:\Users\e.strakovskaya\Desktop\Управление плем\Логотип\Безымянный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.strakovskaya\Desktop\Управление плем\Логотип\Безымянный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1952" cy="2012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7A8E" w:rsidRDefault="00437A8E" w:rsidP="00642E22">
                      <w:pPr>
                        <w:pStyle w:val="a6"/>
                        <w:rPr>
                          <w:noProof/>
                          <w:lang w:val="ru-RU" w:eastAsia="ru-RU"/>
                        </w:rPr>
                      </w:pPr>
                    </w:p>
                    <w:p w:rsidR="00642E22" w:rsidRDefault="00642E22" w:rsidP="00642E22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caps/>
                          <w:color w:val="4C489A"/>
                          <w:lang w:val="ru-RU"/>
                        </w:rPr>
                      </w:pPr>
                    </w:p>
                    <w:p w:rsidR="00AD1444" w:rsidRDefault="00AD1444" w:rsidP="00642E22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caps/>
                          <w:color w:val="4C489A"/>
                          <w:lang w:val="ru-RU"/>
                        </w:rPr>
                      </w:pPr>
                    </w:p>
                    <w:p w:rsidR="00642E22" w:rsidRDefault="00642E22" w:rsidP="00642E22">
                      <w:pPr>
                        <w:pStyle w:val="a6"/>
                        <w:rPr>
                          <w:rFonts w:ascii="Times New Roman" w:hAnsi="Times New Roman" w:cs="Times New Roman"/>
                          <w:caps/>
                          <w:color w:val="4C489A"/>
                          <w:lang w:val="ru-RU"/>
                        </w:rPr>
                      </w:pPr>
                    </w:p>
                    <w:p w:rsidR="00A537EB" w:rsidRPr="00642E22" w:rsidRDefault="00512F67" w:rsidP="00642E22">
                      <w:pPr>
                        <w:pStyle w:val="a6"/>
                        <w:rPr>
                          <w:rFonts w:ascii="Times New Roman" w:hAnsi="Times New Roman" w:cs="Times New Roman"/>
                          <w:caps/>
                          <w:color w:val="4C489A"/>
                          <w:lang w:val="ru-RU"/>
                        </w:rPr>
                      </w:pPr>
                      <w:r w:rsidRPr="00B456F3">
                        <w:rPr>
                          <w:rFonts w:ascii="Times New Roman" w:hAnsi="Times New Roman" w:cs="Times New Roman"/>
                          <w:caps/>
                          <w:color w:val="4C489A"/>
                          <w:lang w:val="ru-RU"/>
                        </w:rPr>
                        <w:t>Агентство ветеринарии и племенного животноводства Сахалинской области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0461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23AF303" wp14:editId="4A896FBD">
                <wp:simplePos x="0" y="0"/>
                <wp:positionH relativeFrom="page">
                  <wp:posOffset>666115</wp:posOffset>
                </wp:positionH>
                <wp:positionV relativeFrom="page">
                  <wp:posOffset>1865630</wp:posOffset>
                </wp:positionV>
                <wp:extent cx="2130425" cy="82550"/>
                <wp:effectExtent l="0" t="0" r="3175" b="0"/>
                <wp:wrapNone/>
                <wp:docPr id="3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" y="201168"/>
                          <a:chExt cx="21305" cy="822"/>
                        </a:xfrm>
                      </wpg:grpSpPr>
                      <wps:wsp>
                        <wps:cNvPr id="31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7101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" y="201168"/>
                            <a:ext cx="710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" y="201168"/>
                            <a:ext cx="710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B86A7" id="Group 260" o:spid="_x0000_s1026" style="position:absolute;margin-left:52.45pt;margin-top:146.9pt;width:167.75pt;height:6.5pt;z-index:251661824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">
                <v:rect id="Rectangle 261" o:spid="_x0000_s1027" style="position:absolute;left:184343;top:201168;width:7101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C70461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1590819A" wp14:editId="63C89F8D">
                <wp:simplePos x="0" y="0"/>
                <wp:positionH relativeFrom="page">
                  <wp:posOffset>666750</wp:posOffset>
                </wp:positionH>
                <wp:positionV relativeFrom="page">
                  <wp:posOffset>552450</wp:posOffset>
                </wp:positionV>
                <wp:extent cx="2206625" cy="1495425"/>
                <wp:effectExtent l="0" t="0" r="3175" b="9525"/>
                <wp:wrapNone/>
                <wp:docPr id="3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066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B456F3" w:rsidRDefault="00C70461" w:rsidP="002F4C32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color w:val="4C489A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C489A"/>
                                <w:sz w:val="32"/>
                                <w:szCs w:val="32"/>
                                <w:lang w:val="ru-RU"/>
                              </w:rPr>
                              <w:t>Предоставление субсидий на поддержку племенного животноводства</w:t>
                            </w:r>
                            <w:r w:rsidR="006924FE" w:rsidRPr="00B456F3">
                              <w:rPr>
                                <w:rFonts w:ascii="Times New Roman" w:hAnsi="Times New Roman" w:cs="Times New Roman"/>
                                <w:color w:val="4C489A"/>
                                <w:sz w:val="32"/>
                                <w:szCs w:val="32"/>
                                <w:lang w:val="ru-RU"/>
                              </w:rPr>
                              <w:t xml:space="preserve"> в Сахалинской области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819A" id="Text Box 254" o:spid="_x0000_s1030" type="#_x0000_t202" style="position:absolute;left:0;text-align:left;margin-left:52.5pt;margin-top:43.5pt;width:173.75pt;height:117.7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A537EB" w:rsidRPr="00B456F3" w:rsidRDefault="00C70461" w:rsidP="002F4C32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color w:val="4C489A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C489A"/>
                          <w:sz w:val="32"/>
                          <w:szCs w:val="32"/>
                          <w:lang w:val="ru-RU"/>
                        </w:rPr>
                        <w:t>Предоставление субсидий на поддержку племенного животноводства</w:t>
                      </w:r>
                      <w:r w:rsidR="006924FE" w:rsidRPr="00B456F3">
                        <w:rPr>
                          <w:rFonts w:ascii="Times New Roman" w:hAnsi="Times New Roman" w:cs="Times New Roman"/>
                          <w:color w:val="4C489A"/>
                          <w:sz w:val="32"/>
                          <w:szCs w:val="32"/>
                          <w:lang w:val="ru-RU"/>
                        </w:rPr>
                        <w:t xml:space="preserve"> в Сахалинской области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01B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368960" behindDoc="0" locked="0" layoutInCell="1" allowOverlap="1" wp14:anchorId="3A6CF9F3" wp14:editId="01BDC0EA">
                <wp:simplePos x="0" y="0"/>
                <wp:positionH relativeFrom="page">
                  <wp:posOffset>4429760</wp:posOffset>
                </wp:positionH>
                <wp:positionV relativeFrom="page">
                  <wp:posOffset>5005493</wp:posOffset>
                </wp:positionV>
                <wp:extent cx="2049780" cy="1963844"/>
                <wp:effectExtent l="0" t="0" r="7620" b="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49780" cy="19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2999" w:rsidRDefault="001B2999" w:rsidP="001B2999">
                            <w:pPr>
                              <w:pStyle w:val="22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  <w:p w:rsidR="001B2999" w:rsidRDefault="001B2999" w:rsidP="001B2999">
                            <w:pPr>
                              <w:pStyle w:val="22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  <w:p w:rsidR="001B2999" w:rsidRDefault="001B2999" w:rsidP="001B2999">
                            <w:pPr>
                              <w:pStyle w:val="22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  <w:p w:rsidR="00C22A92" w:rsidRPr="00B26AAB" w:rsidRDefault="00A537EB" w:rsidP="00C22A92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Телефон</w:t>
                            </w:r>
                            <w:r w:rsidR="00C22A92"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ы</w:t>
                            </w:r>
                            <w:r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:</w:t>
                            </w:r>
                          </w:p>
                          <w:p w:rsidR="00B26AAB" w:rsidRPr="00B26AAB" w:rsidRDefault="00B26AAB" w:rsidP="00C22A92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color w:val="4C489A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512F67" w:rsidRPr="00B26AAB" w:rsidRDefault="00AD1444" w:rsidP="00C22A92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(4242) 46-72-00</w:t>
                            </w:r>
                          </w:p>
                          <w:p w:rsidR="00BF4048" w:rsidRPr="00B26AAB" w:rsidRDefault="00BF4048" w:rsidP="00C22A92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(42</w:t>
                            </w:r>
                            <w:r w:rsidR="00C22A92"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42</w:t>
                            </w:r>
                            <w:r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 xml:space="preserve">) </w:t>
                            </w:r>
                            <w:r w:rsidR="00C22A92"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46-72-0</w:t>
                            </w:r>
                            <w:r w:rsidR="00C70461" w:rsidRPr="00B26AAB">
                              <w:rPr>
                                <w:rFonts w:ascii="Times New Roman" w:hAnsi="Times New Roman" w:cs="Times New Roman"/>
                                <w:color w:val="4C489A"/>
                                <w:sz w:val="28"/>
                                <w:szCs w:val="28"/>
                                <w:lang w:val="ru-RU"/>
                              </w:rPr>
                              <w:t>9</w:t>
                            </w:r>
                          </w:p>
                          <w:p w:rsidR="007F2DAD" w:rsidRPr="00B456F3" w:rsidRDefault="007F2DAD" w:rsidP="00C22A92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F2DAD" w:rsidRPr="006B1A83" w:rsidRDefault="007F2DAD" w:rsidP="00C22A92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456F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</w:rPr>
                              <w:t>e</w:t>
                            </w:r>
                            <w:r w:rsidRPr="006B1A8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B456F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</w:rPr>
                              <w:t>mail</w:t>
                            </w:r>
                            <w:r w:rsidRPr="006B1A8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 w:rsidRPr="00B456F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</w:rPr>
                              <w:t>up</w:t>
                            </w:r>
                            <w:r w:rsidRPr="006B1A8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  <w:t>_</w:t>
                            </w:r>
                            <w:r w:rsidRPr="00B456F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</w:rPr>
                              <w:t>vet</w:t>
                            </w:r>
                            <w:r w:rsidRPr="006B1A8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  <w:t>@</w:t>
                            </w:r>
                            <w:r w:rsidRPr="00B456F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</w:rPr>
                              <w:t>sakhalin</w:t>
                            </w:r>
                            <w:r w:rsidRPr="006B1A8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AD1444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</w:rPr>
                              <w:t>gov</w:t>
                            </w:r>
                            <w:r w:rsidR="00AD1444" w:rsidRPr="006B1A8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Pr="00B456F3">
                              <w:rPr>
                                <w:rFonts w:ascii="Times New Roman" w:hAnsi="Times New Roman" w:cs="Times New Roman"/>
                                <w:color w:val="4C489A"/>
                                <w:sz w:val="24"/>
                                <w:szCs w:val="24"/>
                              </w:rPr>
                              <w:t>ru</w:t>
                            </w:r>
                          </w:p>
                          <w:p w:rsidR="00A537EB" w:rsidRPr="006B1A83" w:rsidRDefault="00A537EB">
                            <w:pPr>
                              <w:pStyle w:val="2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F9F3" id="Text Box 250" o:spid="_x0000_s1031" type="#_x0000_t202" style="position:absolute;left:0;text-align:left;margin-left:348.8pt;margin-top:394.15pt;width:161.4pt;height:154.65pt;z-index:2513689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Fi/Q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1B2999" w:rsidRDefault="001B2999" w:rsidP="001B2999">
                      <w:pPr>
                        <w:pStyle w:val="22"/>
                        <w:jc w:val="both"/>
                        <w:rPr>
                          <w:lang w:val="ru-RU"/>
                        </w:rPr>
                      </w:pPr>
                    </w:p>
                    <w:p w:rsidR="001B2999" w:rsidRDefault="001B2999" w:rsidP="001B2999">
                      <w:pPr>
                        <w:pStyle w:val="22"/>
                        <w:jc w:val="both"/>
                        <w:rPr>
                          <w:lang w:val="ru-RU"/>
                        </w:rPr>
                      </w:pPr>
                    </w:p>
                    <w:p w:rsidR="001B2999" w:rsidRDefault="001B2999" w:rsidP="001B2999">
                      <w:pPr>
                        <w:pStyle w:val="22"/>
                        <w:jc w:val="both"/>
                        <w:rPr>
                          <w:lang w:val="ru-RU"/>
                        </w:rPr>
                      </w:pPr>
                    </w:p>
                    <w:p w:rsidR="00C22A92" w:rsidRPr="00B26AAB" w:rsidRDefault="00A537EB" w:rsidP="00C22A92">
                      <w:pPr>
                        <w:pStyle w:val="22"/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</w:pPr>
                      <w:r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Телефон</w:t>
                      </w:r>
                      <w:r w:rsidR="00C22A92"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ы</w:t>
                      </w:r>
                      <w:r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:</w:t>
                      </w:r>
                    </w:p>
                    <w:p w:rsidR="00B26AAB" w:rsidRPr="00B26AAB" w:rsidRDefault="00B26AAB" w:rsidP="00C22A92">
                      <w:pPr>
                        <w:pStyle w:val="22"/>
                        <w:rPr>
                          <w:rFonts w:ascii="Times New Roman" w:hAnsi="Times New Roman" w:cs="Times New Roman"/>
                          <w:color w:val="4C489A"/>
                          <w:sz w:val="16"/>
                          <w:szCs w:val="16"/>
                          <w:lang w:val="ru-RU"/>
                        </w:rPr>
                      </w:pPr>
                    </w:p>
                    <w:p w:rsidR="00512F67" w:rsidRPr="00B26AAB" w:rsidRDefault="00AD1444" w:rsidP="00C22A92">
                      <w:pPr>
                        <w:pStyle w:val="22"/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</w:pPr>
                      <w:r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(4242) 46-72-00</w:t>
                      </w:r>
                    </w:p>
                    <w:p w:rsidR="00BF4048" w:rsidRPr="00B26AAB" w:rsidRDefault="00BF4048" w:rsidP="00C22A92">
                      <w:pPr>
                        <w:pStyle w:val="22"/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</w:pPr>
                      <w:r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(42</w:t>
                      </w:r>
                      <w:r w:rsidR="00C22A92"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42</w:t>
                      </w:r>
                      <w:r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 xml:space="preserve">) </w:t>
                      </w:r>
                      <w:r w:rsidR="00C22A92"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46-72-0</w:t>
                      </w:r>
                      <w:r w:rsidR="00C70461" w:rsidRPr="00B26AAB">
                        <w:rPr>
                          <w:rFonts w:ascii="Times New Roman" w:hAnsi="Times New Roman" w:cs="Times New Roman"/>
                          <w:color w:val="4C489A"/>
                          <w:sz w:val="28"/>
                          <w:szCs w:val="28"/>
                          <w:lang w:val="ru-RU"/>
                        </w:rPr>
                        <w:t>9</w:t>
                      </w:r>
                    </w:p>
                    <w:p w:rsidR="007F2DAD" w:rsidRPr="00B456F3" w:rsidRDefault="007F2DAD" w:rsidP="00C22A92">
                      <w:pPr>
                        <w:pStyle w:val="22"/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</w:pPr>
                    </w:p>
                    <w:p w:rsidR="007F2DAD" w:rsidRPr="006B1A83" w:rsidRDefault="007F2DAD" w:rsidP="00C22A92">
                      <w:pPr>
                        <w:pStyle w:val="22"/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</w:pPr>
                      <w:r w:rsidRPr="00B456F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</w:rPr>
                        <w:t>e</w:t>
                      </w:r>
                      <w:r w:rsidRPr="006B1A8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B456F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</w:rPr>
                        <w:t>mail</w:t>
                      </w:r>
                      <w:r w:rsidRPr="006B1A8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 w:rsidRPr="00B456F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</w:rPr>
                        <w:t>up</w:t>
                      </w:r>
                      <w:r w:rsidRPr="006B1A8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  <w:t>_</w:t>
                      </w:r>
                      <w:r w:rsidRPr="00B456F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</w:rPr>
                        <w:t>vet</w:t>
                      </w:r>
                      <w:r w:rsidRPr="006B1A8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  <w:t>@</w:t>
                      </w:r>
                      <w:r w:rsidRPr="00B456F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</w:rPr>
                        <w:t>sakhalin</w:t>
                      </w:r>
                      <w:r w:rsidRPr="006B1A8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AD1444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</w:rPr>
                        <w:t>gov</w:t>
                      </w:r>
                      <w:r w:rsidR="00AD1444" w:rsidRPr="006B1A8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  <w:lang w:val="ru-RU"/>
                        </w:rPr>
                        <w:t>.</w:t>
                      </w:r>
                      <w:r w:rsidRPr="00B456F3">
                        <w:rPr>
                          <w:rFonts w:ascii="Times New Roman" w:hAnsi="Times New Roman" w:cs="Times New Roman"/>
                          <w:color w:val="4C489A"/>
                          <w:sz w:val="24"/>
                          <w:szCs w:val="24"/>
                        </w:rPr>
                        <w:t>ru</w:t>
                      </w:r>
                    </w:p>
                    <w:p w:rsidR="00A537EB" w:rsidRPr="006B1A83" w:rsidRDefault="00A537EB">
                      <w:pPr>
                        <w:pStyle w:val="2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299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 wp14:anchorId="679E781E" wp14:editId="4573100F">
                <wp:simplePos x="0" y="0"/>
                <wp:positionH relativeFrom="page">
                  <wp:posOffset>4429760</wp:posOffset>
                </wp:positionH>
                <wp:positionV relativeFrom="page">
                  <wp:posOffset>6365240</wp:posOffset>
                </wp:positionV>
                <wp:extent cx="981710" cy="839470"/>
                <wp:effectExtent l="0" t="0" r="0" b="0"/>
                <wp:wrapNone/>
                <wp:docPr id="38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 w:rsidP="002F4C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781E" id="Text Box 473" o:spid="_x0000_s1032" type="#_x0000_t202" style="position:absolute;left:0;text-align:left;margin-left:348.8pt;margin-top:501.2pt;width:77.3pt;height:66.1pt;z-index: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ofugIAAMI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" filled="f" stroked="f">
                <v:textbox>
                  <w:txbxContent>
                    <w:p w:rsidR="00A537EB" w:rsidRDefault="00A537EB" w:rsidP="002F4C3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15C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511296" behindDoc="0" locked="0" layoutInCell="1" allowOverlap="1" wp14:anchorId="6A3BF546" wp14:editId="193D78DD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33045"/>
                <wp:effectExtent l="0" t="4445" r="3810" b="635"/>
                <wp:wrapNone/>
                <wp:docPr id="3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2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F546" id="Text Box 251" o:spid="_x0000_s1033" type="#_x0000_t202" style="position:absolute;left:0;text-align:left;margin-left:576.7pt;margin-top:548.6pt;width:168.5pt;height:18.35pt;z-index:2515112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2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15C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96992" behindDoc="0" locked="0" layoutInCell="1" allowOverlap="1" wp14:anchorId="6652887B" wp14:editId="074ABA7E">
                <wp:simplePos x="0" y="0"/>
                <wp:positionH relativeFrom="page">
                  <wp:posOffset>7324090</wp:posOffset>
                </wp:positionH>
                <wp:positionV relativeFrom="page">
                  <wp:posOffset>1518920</wp:posOffset>
                </wp:positionV>
                <wp:extent cx="2139950" cy="499110"/>
                <wp:effectExtent l="0" t="4445" r="3810" b="1270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887B" id="Text Box 252" o:spid="_x0000_s1034" type="#_x0000_t202" style="position:absolute;left:0;text-align:left;margin-left:576.7pt;margin-top:119.6pt;width:168.5pt;height:39.3pt;z-index:2517969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v1/A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15C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225600" behindDoc="0" locked="0" layoutInCell="1" allowOverlap="1" wp14:anchorId="58E12526" wp14:editId="505B178B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71F3E" id="Rectangle 12" o:spid="_x0000_s1026" style="position:absolute;margin-left:341.95pt;margin-top:517.15pt;width:108pt;height:54pt;z-index:251225600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 w:rsidRPr="00642E22">
        <w:br w:type="page"/>
      </w:r>
    </w:p>
    <w:p w:rsidR="005E0D13" w:rsidRDefault="005E0D13" w:rsidP="00C22A92">
      <w:pPr>
        <w:pStyle w:val="ac"/>
      </w:pPr>
    </w:p>
    <w:p w:rsidR="00007EAB" w:rsidRDefault="00007EAB" w:rsidP="00C22A92">
      <w:pPr>
        <w:pStyle w:val="ac"/>
      </w:pPr>
    </w:p>
    <w:p w:rsidR="00A537EB" w:rsidRDefault="008A62B9" w:rsidP="00C22A92">
      <w:pPr>
        <w:pStyle w:val="ac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2373504" behindDoc="0" locked="0" layoutInCell="1" allowOverlap="1" wp14:anchorId="47B902D9" wp14:editId="1FAF0A96">
                <wp:simplePos x="0" y="0"/>
                <wp:positionH relativeFrom="page">
                  <wp:posOffset>3971925</wp:posOffset>
                </wp:positionH>
                <wp:positionV relativeFrom="page">
                  <wp:posOffset>1190625</wp:posOffset>
                </wp:positionV>
                <wp:extent cx="2479040" cy="6174740"/>
                <wp:effectExtent l="0" t="0" r="0" b="0"/>
                <wp:wrapNone/>
                <wp:docPr id="4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9040" cy="617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590F" w:rsidRPr="008A62B9" w:rsidRDefault="00F65B49" w:rsidP="008A62B9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63FDE"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Условия предоставления субсидии</w:t>
                            </w:r>
                          </w:p>
                          <w:p w:rsidR="0069783F" w:rsidRDefault="00B82EE8" w:rsidP="00E63AD3">
                            <w:pPr>
                              <w:pStyle w:val="ac"/>
                              <w:jc w:val="center"/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82EE8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>В части содержани</w:t>
                            </w:r>
                            <w:r w:rsidR="00645339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>я</w:t>
                            </w:r>
                            <w:r w:rsidRPr="00B82EE8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 xml:space="preserve"> племенного маточного поголовья</w:t>
                            </w:r>
                            <w:r w:rsidR="00E63AD3" w:rsidRPr="00B82EE8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645339" w:rsidRPr="00645339" w:rsidRDefault="00645339" w:rsidP="00E63AD3">
                            <w:pPr>
                              <w:pStyle w:val="ac"/>
                              <w:jc w:val="center"/>
                              <w:rPr>
                                <w:b/>
                                <w:color w:val="4C489A"/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8A62B9" w:rsidRDefault="00F77A40" w:rsidP="008A62B9">
                            <w:pPr>
                              <w:pStyle w:val="ac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ind w:left="0" w:hanging="1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р</w:t>
                            </w:r>
                            <w:r w:rsidR="00B82EE8" w:rsidRPr="00B82EE8">
                              <w:rPr>
                                <w:sz w:val="20"/>
                                <w:szCs w:val="20"/>
                                <w:lang w:val="ru-RU"/>
                              </w:rPr>
                              <w:t>егистрация в Гос</w:t>
                            </w:r>
                            <w:r w:rsidR="00B82EE8">
                              <w:rPr>
                                <w:sz w:val="20"/>
                                <w:szCs w:val="20"/>
                                <w:lang w:val="ru-RU"/>
                              </w:rPr>
                              <w:t>ударственном племенном регистре</w:t>
                            </w:r>
                            <w:r w:rsidR="00BC1C62">
                              <w:rPr>
                                <w:sz w:val="20"/>
                                <w:szCs w:val="20"/>
                                <w:lang w:val="ru-RU"/>
                              </w:rPr>
                              <w:t>;</w:t>
                            </w:r>
                          </w:p>
                          <w:p w:rsidR="008A62B9" w:rsidRPr="008A62B9" w:rsidRDefault="008A62B9" w:rsidP="008A62B9">
                            <w:pPr>
                              <w:pStyle w:val="ac"/>
                              <w:tabs>
                                <w:tab w:val="left" w:pos="284"/>
                              </w:tabs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8A62B9" w:rsidRDefault="00BC1C62" w:rsidP="008A62B9">
                            <w:pPr>
                              <w:pStyle w:val="ac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ind w:left="0" w:hanging="1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>обеспечение сохранности племенного маточного поголовья крупного рогатого скота молочного и мясного направления</w:t>
                            </w:r>
                            <w:r w:rsid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>;</w:t>
                            </w:r>
                          </w:p>
                          <w:p w:rsidR="008A62B9" w:rsidRPr="008A62B9" w:rsidRDefault="008A62B9" w:rsidP="008A62B9">
                            <w:pPr>
                              <w:pStyle w:val="ac"/>
                              <w:tabs>
                                <w:tab w:val="left" w:pos="284"/>
                              </w:tabs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645339" w:rsidRPr="008A62B9" w:rsidRDefault="008A62B9" w:rsidP="00645339">
                            <w:pPr>
                              <w:pStyle w:val="ac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ind w:left="0" w:hanging="1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A62B9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реализация племенного молодняка крупного рогатого скота молочных и мясных пород 10 голов на 100 голов маток.</w:t>
                            </w:r>
                          </w:p>
                          <w:p w:rsidR="0096590F" w:rsidRDefault="0096590F" w:rsidP="00645339">
                            <w:pPr>
                              <w:pStyle w:val="ac"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96590F" w:rsidRPr="00645339" w:rsidRDefault="0096590F" w:rsidP="00645339">
                            <w:pPr>
                              <w:pStyle w:val="ac"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645339" w:rsidRPr="00645339" w:rsidRDefault="00B82EE8" w:rsidP="00645339">
                            <w:pPr>
                              <w:pStyle w:val="ac"/>
                              <w:jc w:val="center"/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82EE8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 xml:space="preserve">В части </w:t>
                            </w:r>
                            <w:r w:rsidR="00645339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>возмещения затрат на приобретение племенного молодняка</w:t>
                            </w:r>
                            <w:r w:rsidRPr="00B82EE8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645339" w:rsidRPr="00645339" w:rsidRDefault="00645339" w:rsidP="00B82EE8">
                            <w:pPr>
                              <w:pStyle w:val="ac"/>
                              <w:jc w:val="center"/>
                              <w:rPr>
                                <w:b/>
                                <w:color w:val="4C489A"/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E63AD3" w:rsidRDefault="00F77A40" w:rsidP="004E1F33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hanging="1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</w:t>
                            </w:r>
                            <w:r w:rsidR="00B82EE8" w:rsidRPr="00B82EE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аличие производственно-технических возможностей для содержания и кормления приобретаемого племенного </w:t>
                            </w:r>
                            <w:r w:rsidR="00C8352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молодняка </w:t>
                            </w:r>
                            <w:r w:rsidR="00C8352A" w:rsidRPr="00B82EE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крупного рогатого скота и </w:t>
                            </w:r>
                            <w:r w:rsidR="00C8352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племенного </w:t>
                            </w:r>
                            <w:r w:rsidR="00B82EE8" w:rsidRPr="00B82EE8">
                              <w:rPr>
                                <w:sz w:val="20"/>
                                <w:szCs w:val="20"/>
                                <w:lang w:val="ru-RU"/>
                              </w:rPr>
                              <w:t>(гибридного) молодняка свиней;</w:t>
                            </w:r>
                            <w:r w:rsidR="00B82EE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C8352A" w:rsidRPr="00C8352A" w:rsidRDefault="00C8352A" w:rsidP="00C8352A">
                            <w:pPr>
                              <w:pStyle w:val="ac"/>
                              <w:tabs>
                                <w:tab w:val="left" w:pos="284"/>
                              </w:tabs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96590F" w:rsidRPr="008A62B9" w:rsidRDefault="00BC1C62" w:rsidP="0096590F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hanging="1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C1C62">
                              <w:rPr>
                                <w:sz w:val="20"/>
                                <w:szCs w:val="20"/>
                                <w:lang w:val="ru-RU"/>
                              </w:rPr>
                              <w:t>приобретение племенного молодняка крупного рогатого скота и свиней в племенных организациях, зарегистрированных в Государственном племенном регистре</w:t>
                            </w:r>
                            <w:r w:rsidR="0065322F">
                              <w:rPr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645339" w:rsidRPr="00645339" w:rsidRDefault="00645339" w:rsidP="00645339">
                            <w:pPr>
                              <w:pStyle w:val="ac"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645339" w:rsidRDefault="00645339" w:rsidP="00645339">
                            <w:pPr>
                              <w:pStyle w:val="ac"/>
                              <w:jc w:val="center"/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82EE8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 xml:space="preserve">В части </w:t>
                            </w:r>
                            <w:r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 xml:space="preserve">возмещения затрат на приобретение </w:t>
                            </w:r>
                            <w:r w:rsidRPr="00645339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 xml:space="preserve">семени племенных </w:t>
                            </w:r>
                          </w:p>
                          <w:p w:rsidR="00645339" w:rsidRPr="00B82EE8" w:rsidRDefault="00645339" w:rsidP="00645339">
                            <w:pPr>
                              <w:pStyle w:val="ac"/>
                              <w:jc w:val="center"/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45339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>быков-производителей</w:t>
                            </w:r>
                            <w:r w:rsidRPr="00B82EE8">
                              <w:rPr>
                                <w:b/>
                                <w:color w:val="4C489A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645339" w:rsidRPr="00645339" w:rsidRDefault="00645339" w:rsidP="00B034EC">
                            <w:pPr>
                              <w:pStyle w:val="ac"/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8"/>
                                <w:szCs w:val="8"/>
                                <w:lang w:val="ru-RU" w:eastAsia="ru-RU"/>
                              </w:rPr>
                            </w:pPr>
                          </w:p>
                          <w:p w:rsidR="008A62B9" w:rsidRDefault="00645339" w:rsidP="008A62B9">
                            <w:pPr>
                              <w:pStyle w:val="ac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ind w:left="0" w:hanging="11"/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645339"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наличие производственно-технических возможностей для хранения и использования приобретаемого семени</w:t>
                            </w:r>
                            <w:r w:rsidR="00F77A40"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;</w:t>
                            </w:r>
                          </w:p>
                          <w:p w:rsidR="008A62B9" w:rsidRPr="008A62B9" w:rsidRDefault="008A62B9" w:rsidP="008A62B9">
                            <w:pPr>
                              <w:pStyle w:val="ac"/>
                              <w:tabs>
                                <w:tab w:val="left" w:pos="284"/>
                              </w:tabs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8"/>
                                <w:szCs w:val="8"/>
                                <w:lang w:val="ru-RU" w:eastAsia="ru-RU"/>
                              </w:rPr>
                            </w:pPr>
                          </w:p>
                          <w:p w:rsidR="008A62B9" w:rsidRPr="008A62B9" w:rsidRDefault="008A62B9" w:rsidP="008A62B9">
                            <w:pPr>
                              <w:pStyle w:val="ac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ind w:left="0" w:hanging="11"/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8A62B9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приобретение семени племенных быков-производителей молочного направления в соответствии с согласованным планом подбора быков-произво</w:t>
                            </w:r>
                            <w:r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дителей за маточным поголовьем</w:t>
                            </w:r>
                            <w:r w:rsidR="00A856C6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961188" w:rsidRPr="00B51805" w:rsidRDefault="00961188" w:rsidP="00645339">
                            <w:pPr>
                              <w:pStyle w:val="ac"/>
                              <w:ind w:left="72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B456F3" w:rsidRPr="00B456F3" w:rsidRDefault="00B456F3" w:rsidP="00B456F3">
                            <w:pPr>
                              <w:pStyle w:val="ac"/>
                              <w:rPr>
                                <w:color w:val="8064A2" w:themeColor="accent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02D9" id="Text Box 355" o:spid="_x0000_s1035" type="#_x0000_t202" style="position:absolute;left:0;text-align:left;margin-left:312.75pt;margin-top:93.75pt;width:195.2pt;height:486.2pt;z-index:252373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96590F" w:rsidRPr="008A62B9" w:rsidRDefault="00F65B49" w:rsidP="008A62B9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</w:pPr>
                      <w:r w:rsidRPr="00663FDE"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  <w:t>Условия предоставления субсидии</w:t>
                      </w:r>
                    </w:p>
                    <w:p w:rsidR="0069783F" w:rsidRDefault="00B82EE8" w:rsidP="00E63AD3">
                      <w:pPr>
                        <w:pStyle w:val="ac"/>
                        <w:jc w:val="center"/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</w:pPr>
                      <w:r w:rsidRPr="00B82EE8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>В части содержани</w:t>
                      </w:r>
                      <w:r w:rsidR="00645339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>я</w:t>
                      </w:r>
                      <w:r w:rsidRPr="00B82EE8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 xml:space="preserve"> племенного маточного поголовья</w:t>
                      </w:r>
                      <w:r w:rsidR="00E63AD3" w:rsidRPr="00B82EE8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:rsidR="00645339" w:rsidRPr="00645339" w:rsidRDefault="00645339" w:rsidP="00E63AD3">
                      <w:pPr>
                        <w:pStyle w:val="ac"/>
                        <w:jc w:val="center"/>
                        <w:rPr>
                          <w:b/>
                          <w:color w:val="4C489A"/>
                          <w:sz w:val="8"/>
                          <w:szCs w:val="8"/>
                          <w:lang w:val="ru-RU"/>
                        </w:rPr>
                      </w:pPr>
                    </w:p>
                    <w:p w:rsidR="008A62B9" w:rsidRDefault="00F77A40" w:rsidP="008A62B9">
                      <w:pPr>
                        <w:pStyle w:val="ac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ind w:left="0" w:hanging="11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р</w:t>
                      </w:r>
                      <w:r w:rsidR="00B82EE8" w:rsidRPr="00B82EE8">
                        <w:rPr>
                          <w:sz w:val="20"/>
                          <w:szCs w:val="20"/>
                          <w:lang w:val="ru-RU"/>
                        </w:rPr>
                        <w:t>егистрация в Гос</w:t>
                      </w:r>
                      <w:r w:rsidR="00B82EE8">
                        <w:rPr>
                          <w:sz w:val="20"/>
                          <w:szCs w:val="20"/>
                          <w:lang w:val="ru-RU"/>
                        </w:rPr>
                        <w:t>ударственном племенном регистре</w:t>
                      </w:r>
                      <w:r w:rsidR="00BC1C62">
                        <w:rPr>
                          <w:sz w:val="20"/>
                          <w:szCs w:val="20"/>
                          <w:lang w:val="ru-RU"/>
                        </w:rPr>
                        <w:t>;</w:t>
                      </w:r>
                    </w:p>
                    <w:p w:rsidR="008A62B9" w:rsidRPr="008A62B9" w:rsidRDefault="008A62B9" w:rsidP="008A62B9">
                      <w:pPr>
                        <w:pStyle w:val="ac"/>
                        <w:tabs>
                          <w:tab w:val="left" w:pos="284"/>
                        </w:tabs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8A62B9" w:rsidRDefault="00BC1C62" w:rsidP="008A62B9">
                      <w:pPr>
                        <w:pStyle w:val="ac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ind w:left="0" w:hanging="11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8A62B9">
                        <w:rPr>
                          <w:sz w:val="20"/>
                          <w:szCs w:val="20"/>
                          <w:lang w:val="ru-RU"/>
                        </w:rPr>
                        <w:t>обеспечение сохранности племенного маточного поголовья крупного рогатого скота молочного и мясного направления</w:t>
                      </w:r>
                      <w:r w:rsidR="008A62B9">
                        <w:rPr>
                          <w:sz w:val="20"/>
                          <w:szCs w:val="20"/>
                          <w:lang w:val="ru-RU"/>
                        </w:rPr>
                        <w:t>;</w:t>
                      </w:r>
                    </w:p>
                    <w:p w:rsidR="008A62B9" w:rsidRPr="008A62B9" w:rsidRDefault="008A62B9" w:rsidP="008A62B9">
                      <w:pPr>
                        <w:pStyle w:val="ac"/>
                        <w:tabs>
                          <w:tab w:val="left" w:pos="284"/>
                        </w:tabs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645339" w:rsidRPr="008A62B9" w:rsidRDefault="008A62B9" w:rsidP="00645339">
                      <w:pPr>
                        <w:pStyle w:val="ac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ind w:left="0" w:hanging="11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8A62B9">
                        <w:rPr>
                          <w:color w:val="auto"/>
                          <w:kern w:val="0"/>
                          <w:sz w:val="20"/>
                          <w:szCs w:val="20"/>
                          <w:lang w:val="ru-RU"/>
                        </w:rPr>
                        <w:t>реализация племенного молодняка крупного рогатого скота молочных и мясных пород 10 голов на 100 голов маток.</w:t>
                      </w:r>
                    </w:p>
                    <w:p w:rsidR="0096590F" w:rsidRDefault="0096590F" w:rsidP="00645339">
                      <w:pPr>
                        <w:pStyle w:val="ac"/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96590F" w:rsidRPr="00645339" w:rsidRDefault="0096590F" w:rsidP="00645339">
                      <w:pPr>
                        <w:pStyle w:val="ac"/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645339" w:rsidRPr="00645339" w:rsidRDefault="00B82EE8" w:rsidP="00645339">
                      <w:pPr>
                        <w:pStyle w:val="ac"/>
                        <w:jc w:val="center"/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</w:pPr>
                      <w:r w:rsidRPr="00B82EE8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 xml:space="preserve">В части </w:t>
                      </w:r>
                      <w:r w:rsidR="00645339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>возмещения затрат на приобретение племенного молодняка</w:t>
                      </w:r>
                      <w:r w:rsidRPr="00B82EE8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:rsidR="00645339" w:rsidRPr="00645339" w:rsidRDefault="00645339" w:rsidP="00B82EE8">
                      <w:pPr>
                        <w:pStyle w:val="ac"/>
                        <w:jc w:val="center"/>
                        <w:rPr>
                          <w:b/>
                          <w:color w:val="4C489A"/>
                          <w:sz w:val="8"/>
                          <w:szCs w:val="8"/>
                          <w:lang w:val="ru-RU"/>
                        </w:rPr>
                      </w:pPr>
                    </w:p>
                    <w:p w:rsidR="00E63AD3" w:rsidRDefault="00F77A40" w:rsidP="004E1F33">
                      <w:pPr>
                        <w:pStyle w:val="ac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hanging="11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н</w:t>
                      </w:r>
                      <w:r w:rsidR="00B82EE8" w:rsidRPr="00B82EE8">
                        <w:rPr>
                          <w:sz w:val="20"/>
                          <w:szCs w:val="20"/>
                          <w:lang w:val="ru-RU"/>
                        </w:rPr>
                        <w:t xml:space="preserve">аличие производственно-технических возможностей для содержания и кормления приобретаемого племенного </w:t>
                      </w:r>
                      <w:r w:rsidR="00C8352A">
                        <w:rPr>
                          <w:sz w:val="20"/>
                          <w:szCs w:val="20"/>
                          <w:lang w:val="ru-RU"/>
                        </w:rPr>
                        <w:t xml:space="preserve">молодняка </w:t>
                      </w:r>
                      <w:r w:rsidR="00C8352A" w:rsidRPr="00B82EE8">
                        <w:rPr>
                          <w:sz w:val="20"/>
                          <w:szCs w:val="20"/>
                          <w:lang w:val="ru-RU"/>
                        </w:rPr>
                        <w:t xml:space="preserve">крупного рогатого скота и </w:t>
                      </w:r>
                      <w:r w:rsidR="00C8352A">
                        <w:rPr>
                          <w:sz w:val="20"/>
                          <w:szCs w:val="20"/>
                          <w:lang w:val="ru-RU"/>
                        </w:rPr>
                        <w:t xml:space="preserve">племенного </w:t>
                      </w:r>
                      <w:r w:rsidR="00B82EE8" w:rsidRPr="00B82EE8">
                        <w:rPr>
                          <w:sz w:val="20"/>
                          <w:szCs w:val="20"/>
                          <w:lang w:val="ru-RU"/>
                        </w:rPr>
                        <w:t>(гибридного) молодняка свиней;</w:t>
                      </w:r>
                      <w:r w:rsidR="00B82EE8">
                        <w:rPr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:rsidR="00C8352A" w:rsidRPr="00C8352A" w:rsidRDefault="00C8352A" w:rsidP="00C8352A">
                      <w:pPr>
                        <w:pStyle w:val="ac"/>
                        <w:tabs>
                          <w:tab w:val="left" w:pos="284"/>
                        </w:tabs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96590F" w:rsidRPr="008A62B9" w:rsidRDefault="00BC1C62" w:rsidP="0096590F">
                      <w:pPr>
                        <w:pStyle w:val="ac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hanging="11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BC1C62">
                        <w:rPr>
                          <w:sz w:val="20"/>
                          <w:szCs w:val="20"/>
                          <w:lang w:val="ru-RU"/>
                        </w:rPr>
                        <w:t>приобретение племенного молодняка крупного рогатого скота и свиней в племенных организациях, зарегистрированных в Государственном племенном регистре</w:t>
                      </w:r>
                      <w:r w:rsidR="0065322F">
                        <w:rPr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645339" w:rsidRPr="00645339" w:rsidRDefault="00645339" w:rsidP="00645339">
                      <w:pPr>
                        <w:pStyle w:val="ac"/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645339" w:rsidRDefault="00645339" w:rsidP="00645339">
                      <w:pPr>
                        <w:pStyle w:val="ac"/>
                        <w:jc w:val="center"/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</w:pPr>
                      <w:r w:rsidRPr="00B82EE8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 xml:space="preserve">В части </w:t>
                      </w:r>
                      <w:r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 xml:space="preserve">возмещения затрат на приобретение </w:t>
                      </w:r>
                      <w:r w:rsidRPr="00645339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 xml:space="preserve">семени племенных </w:t>
                      </w:r>
                    </w:p>
                    <w:p w:rsidR="00645339" w:rsidRPr="00B82EE8" w:rsidRDefault="00645339" w:rsidP="00645339">
                      <w:pPr>
                        <w:pStyle w:val="ac"/>
                        <w:jc w:val="center"/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</w:pPr>
                      <w:r w:rsidRPr="00645339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>быков-производителей</w:t>
                      </w:r>
                      <w:r w:rsidRPr="00B82EE8">
                        <w:rPr>
                          <w:b/>
                          <w:color w:val="4C489A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:rsidR="00645339" w:rsidRPr="00645339" w:rsidRDefault="00645339" w:rsidP="00B034EC">
                      <w:pPr>
                        <w:pStyle w:val="ac"/>
                        <w:rPr>
                          <w:rFonts w:eastAsia="Calibri"/>
                          <w:noProof/>
                          <w:color w:val="auto"/>
                          <w:kern w:val="0"/>
                          <w:sz w:val="8"/>
                          <w:szCs w:val="8"/>
                          <w:lang w:val="ru-RU" w:eastAsia="ru-RU"/>
                        </w:rPr>
                      </w:pPr>
                    </w:p>
                    <w:p w:rsidR="008A62B9" w:rsidRDefault="00645339" w:rsidP="008A62B9">
                      <w:pPr>
                        <w:pStyle w:val="ac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ind w:left="0" w:hanging="11"/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645339"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наличие производственно-технических возможностей для хранения и использования приобретаемого семени</w:t>
                      </w:r>
                      <w:r w:rsidR="00F77A40"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;</w:t>
                      </w:r>
                    </w:p>
                    <w:p w:rsidR="008A62B9" w:rsidRPr="008A62B9" w:rsidRDefault="008A62B9" w:rsidP="008A62B9">
                      <w:pPr>
                        <w:pStyle w:val="ac"/>
                        <w:tabs>
                          <w:tab w:val="left" w:pos="284"/>
                        </w:tabs>
                        <w:rPr>
                          <w:rFonts w:eastAsia="Calibri"/>
                          <w:noProof/>
                          <w:color w:val="auto"/>
                          <w:kern w:val="0"/>
                          <w:sz w:val="8"/>
                          <w:szCs w:val="8"/>
                          <w:lang w:val="ru-RU" w:eastAsia="ru-RU"/>
                        </w:rPr>
                      </w:pPr>
                    </w:p>
                    <w:p w:rsidR="008A62B9" w:rsidRPr="008A62B9" w:rsidRDefault="008A62B9" w:rsidP="008A62B9">
                      <w:pPr>
                        <w:pStyle w:val="ac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ind w:left="0" w:hanging="11"/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8A62B9">
                        <w:rPr>
                          <w:color w:val="auto"/>
                          <w:kern w:val="0"/>
                          <w:sz w:val="20"/>
                          <w:szCs w:val="20"/>
                          <w:lang w:val="ru-RU"/>
                        </w:rPr>
                        <w:t>приобретение семени племенных быков-производителей молочного направления в соответствии с согласованным планом подбора быков-произво</w:t>
                      </w:r>
                      <w:r>
                        <w:rPr>
                          <w:color w:val="auto"/>
                          <w:kern w:val="0"/>
                          <w:sz w:val="20"/>
                          <w:szCs w:val="20"/>
                          <w:lang w:val="ru-RU"/>
                        </w:rPr>
                        <w:t>дителей за маточным поголовьем</w:t>
                      </w:r>
                      <w:r w:rsidR="00A856C6">
                        <w:rPr>
                          <w:color w:val="auto"/>
                          <w:kern w:val="0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961188" w:rsidRPr="00B51805" w:rsidRDefault="00961188" w:rsidP="00645339">
                      <w:pPr>
                        <w:pStyle w:val="ac"/>
                        <w:ind w:left="72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B456F3" w:rsidRPr="00B456F3" w:rsidRDefault="00B456F3" w:rsidP="00B456F3">
                      <w:pPr>
                        <w:pStyle w:val="ac"/>
                        <w:rPr>
                          <w:color w:val="8064A2" w:themeColor="accent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035E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2228096" behindDoc="0" locked="0" layoutInCell="1" allowOverlap="1" wp14:anchorId="11B171B5" wp14:editId="5F63DAAF">
                <wp:simplePos x="0" y="0"/>
                <wp:positionH relativeFrom="page">
                  <wp:posOffset>219075</wp:posOffset>
                </wp:positionH>
                <wp:positionV relativeFrom="page">
                  <wp:posOffset>942975</wp:posOffset>
                </wp:positionV>
                <wp:extent cx="3219450" cy="7162800"/>
                <wp:effectExtent l="0" t="0" r="0" b="0"/>
                <wp:wrapNone/>
                <wp:docPr id="1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945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6AAB" w:rsidRPr="005E0D13" w:rsidRDefault="0065322F" w:rsidP="005E0D13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Ставки субсидии</w:t>
                            </w:r>
                            <w:r w:rsidR="009B7B0E" w:rsidRPr="00986E1B"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 xml:space="preserve"> на подд</w:t>
                            </w:r>
                            <w:r w:rsidR="00B034EC" w:rsidRPr="00986E1B"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 xml:space="preserve">ержку племенного </w:t>
                            </w:r>
                            <w:r w:rsidR="009B7B0E" w:rsidRPr="00986E1B"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животноводства</w:t>
                            </w:r>
                            <w:bookmarkStart w:id="1" w:name="Par47"/>
                            <w:bookmarkEnd w:id="1"/>
                          </w:p>
                          <w:tbl>
                            <w:tblPr>
                              <w:tblStyle w:val="ae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1701"/>
                            </w:tblGrid>
                            <w:tr w:rsidR="00007EAB" w:rsidTr="00953AB4">
                              <w:trPr>
                                <w:trHeight w:val="504"/>
                              </w:trPr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07EAB" w:rsidRPr="00E06CE3" w:rsidRDefault="00007EAB" w:rsidP="00E06CE3">
                                  <w:pPr>
                                    <w:pStyle w:val="ac"/>
                                    <w:jc w:val="center"/>
                                    <w:rPr>
                                      <w:b/>
                                      <w:color w:val="333399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E06CE3">
                                    <w:rPr>
                                      <w:b/>
                                      <w:color w:val="333399"/>
                                      <w:sz w:val="24"/>
                                      <w:szCs w:val="24"/>
                                      <w:lang w:val="ru-RU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007EAB" w:rsidRPr="00E06CE3" w:rsidRDefault="00007EAB" w:rsidP="00E06CE3">
                                  <w:pPr>
                                    <w:pStyle w:val="ac"/>
                                    <w:jc w:val="center"/>
                                    <w:rPr>
                                      <w:b/>
                                      <w:color w:val="333399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E06CE3">
                                    <w:rPr>
                                      <w:b/>
                                      <w:color w:val="333399"/>
                                      <w:sz w:val="24"/>
                                      <w:szCs w:val="24"/>
                                      <w:lang w:val="ru-RU"/>
                                    </w:rPr>
                                    <w:t>Ставки</w:t>
                                  </w:r>
                                </w:p>
                              </w:tc>
                            </w:tr>
                            <w:tr w:rsidR="00007EAB" w:rsidTr="00953AB4">
                              <w:trPr>
                                <w:trHeight w:val="554"/>
                              </w:trPr>
                              <w:tc>
                                <w:tcPr>
                                  <w:tcW w:w="4820" w:type="dxa"/>
                                  <w:gridSpan w:val="2"/>
                                  <w:shd w:val="clear" w:color="auto" w:fill="FABF8F" w:themeFill="accent6" w:themeFillTint="99"/>
                                  <w:vAlign w:val="center"/>
                                </w:tcPr>
                                <w:p w:rsidR="00007EAB" w:rsidRPr="00E06CE3" w:rsidRDefault="00007EAB" w:rsidP="00953AB4">
                                  <w:pPr>
                                    <w:pStyle w:val="ac"/>
                                    <w:jc w:val="center"/>
                                    <w:rPr>
                                      <w:b/>
                                      <w:color w:val="333399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E06CE3">
                                    <w:rPr>
                                      <w:b/>
                                      <w:color w:val="333399"/>
                                      <w:sz w:val="20"/>
                                      <w:szCs w:val="20"/>
                                      <w:lang w:val="ru-RU"/>
                                    </w:rPr>
                                    <w:t>Стимулирование использования высокопродуктивных животных</w:t>
                                  </w:r>
                                </w:p>
                              </w:tc>
                            </w:tr>
                            <w:tr w:rsidR="00953AB4" w:rsidTr="00953AB4">
                              <w:trPr>
                                <w:trHeight w:val="420"/>
                              </w:trPr>
                              <w:tc>
                                <w:tcPr>
                                  <w:tcW w:w="4820" w:type="dxa"/>
                                  <w:gridSpan w:val="2"/>
                                  <w:vAlign w:val="center"/>
                                </w:tcPr>
                                <w:p w:rsidR="00953AB4" w:rsidRPr="00E06CE3" w:rsidRDefault="00953AB4" w:rsidP="001C35EA">
                                  <w:pPr>
                                    <w:pStyle w:val="ac"/>
                                    <w:jc w:val="center"/>
                                    <w:rPr>
                                      <w:b/>
                                      <w:color w:val="333399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331916">
                                    <w:rPr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  <w:t>Финансовое обеспечение затрат</w:t>
                                  </w:r>
                                  <w:r>
                                    <w:rPr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665B0" w:rsidRPr="008A62B9" w:rsidTr="00953AB4">
                              <w:trPr>
                                <w:trHeight w:val="957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EE035E" w:rsidRPr="00B26AAB" w:rsidRDefault="00953AB4" w:rsidP="00953AB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left"/>
                                    <w:rPr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  <w:t>на с</w:t>
                                  </w:r>
                                  <w:r w:rsidR="00EE035E">
                                    <w:rPr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одержание племенного маточного поголовья молочного КРС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EE035E" w:rsidRPr="00EE035E" w:rsidRDefault="00EE035E" w:rsidP="005E0D13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EE035E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10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000 руб.</w:t>
                                  </w:r>
                                  <w:r w:rsidRPr="00EE035E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за 1 корову, от которой получен живой теленок </w:t>
                                  </w:r>
                                </w:p>
                              </w:tc>
                            </w:tr>
                            <w:tr w:rsidR="00D665B0" w:rsidRPr="008A62B9" w:rsidTr="00953AB4">
                              <w:trPr>
                                <w:trHeight w:val="722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EE035E" w:rsidRPr="00B26AAB" w:rsidRDefault="00953AB4" w:rsidP="00953AB4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на с</w:t>
                                  </w:r>
                                  <w:r w:rsidR="00EE035E" w:rsidRPr="00B26AAB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одержание племенного маточного поголовья мясного</w:t>
                                  </w:r>
                                  <w:r w:rsidR="00EE035E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КРС</w:t>
                                  </w:r>
                                  <w:r w:rsidR="00EE035E" w:rsidRPr="00B26AAB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FBD4B4" w:themeFill="accent6" w:themeFillTint="66"/>
                                </w:tcPr>
                                <w:p w:rsidR="00EE035E" w:rsidRDefault="00EE035E" w:rsidP="00B26AAB">
                                  <w:pPr>
                                    <w:pStyle w:val="ac"/>
                                    <w:rPr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1C35EA" w:rsidTr="00297E95">
                              <w:trPr>
                                <w:trHeight w:val="408"/>
                              </w:trPr>
                              <w:tc>
                                <w:tcPr>
                                  <w:tcW w:w="4820" w:type="dxa"/>
                                  <w:gridSpan w:val="2"/>
                                  <w:vAlign w:val="center"/>
                                </w:tcPr>
                                <w:p w:rsidR="001C35EA" w:rsidRPr="00E24469" w:rsidRDefault="001C35EA" w:rsidP="00E2446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53AB4">
                                    <w:rPr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  <w:t>Возмещение части затрат</w:t>
                                  </w:r>
                                  <w:r>
                                    <w:rPr>
                                      <w:color w:val="auto"/>
                                      <w:kern w:val="0"/>
                                      <w:sz w:val="20"/>
                                      <w:szCs w:val="20"/>
                                      <w:lang w:val="ru-RU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86308" w:rsidRPr="008A62B9" w:rsidTr="00953AB4">
                              <w:trPr>
                                <w:trHeight w:val="1548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B26AAB" w:rsidRPr="00E24469" w:rsidRDefault="00953AB4" w:rsidP="00953AB4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н</w:t>
                                  </w:r>
                                  <w:r w:rsidR="00E24469" w:rsidRPr="00E2446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а приобретение племенного молодняка </w:t>
                                  </w:r>
                                  <w:r w:rsidR="00EE035E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КРС</w:t>
                                  </w:r>
                                  <w:r w:rsidR="005E0D13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, </w:t>
                                  </w:r>
                                  <w:r w:rsidR="00E24469" w:rsidRPr="00E2446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в </w:t>
                                  </w:r>
                                  <w:r w:rsidR="008A62B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том числе </w:t>
                                  </w:r>
                                  <w:r w:rsidR="00E24469" w:rsidRPr="00E2446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по договорам финансовой аренды (лизинга) или договорам купли-продажи с рассрочкой платежей на несколько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5E0D13" w:rsidRDefault="00EE035E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EE035E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90%,</w:t>
                                  </w:r>
                                </w:p>
                                <w:p w:rsidR="008A62B9" w:rsidRDefault="005E0D13" w:rsidP="003319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  <w:t>но не более 300 руб.</w:t>
                                  </w:r>
                                </w:p>
                                <w:p w:rsidR="005E0D13" w:rsidRDefault="008A62B9" w:rsidP="003319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  <w:t>за 1 кг живого веса</w:t>
                                  </w:r>
                                </w:p>
                                <w:p w:rsidR="00B26AAB" w:rsidRPr="00EE035E" w:rsidRDefault="00B26AAB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D665B0" w:rsidRPr="008A62B9" w:rsidTr="00953AB4">
                              <w:trPr>
                                <w:trHeight w:val="1569"/>
                              </w:trPr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E24469" w:rsidRPr="00E24469" w:rsidRDefault="00953AB4" w:rsidP="00953AB4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н</w:t>
                                  </w:r>
                                  <w:r w:rsidR="005E0D13" w:rsidRPr="005E0D13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а приобретение </w:t>
                                  </w:r>
                                  <w:r w:rsidR="005E0D13" w:rsidRPr="00E2446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племенного (гибридного) молодняка свиней,</w:t>
                                  </w:r>
                                  <w:r w:rsidR="005E0D13" w:rsidRPr="005E0D13"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="008A62B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 том числе</w:t>
                                  </w:r>
                                  <w:r w:rsidR="005E0D13" w:rsidRPr="005E0D13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по договорам финансовой аренды (лизинга) или договорам купли-продажи с рассрочкой платежей на несколько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5E0D13" w:rsidRDefault="005E0D13" w:rsidP="003319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  <w:t>50%,</w:t>
                                  </w:r>
                                </w:p>
                                <w:p w:rsidR="008A62B9" w:rsidRDefault="005E0D13" w:rsidP="003319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  <w:t>н</w:t>
                                  </w:r>
                                  <w:r w:rsidR="008A62B9"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  <w:t xml:space="preserve">о не более 300 руб. </w:t>
                                  </w:r>
                                </w:p>
                                <w:p w:rsidR="005E0D13" w:rsidRDefault="008A62B9" w:rsidP="003319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auto"/>
                                      <w:kern w:val="0"/>
                                      <w:lang w:val="ru-RU"/>
                                    </w:rPr>
                                    <w:t>за 1 кг живого веса</w:t>
                                  </w:r>
                                </w:p>
                                <w:p w:rsidR="00E24469" w:rsidRDefault="00E24469" w:rsidP="00331916">
                                  <w:pPr>
                                    <w:pStyle w:val="ac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D665B0" w:rsidRPr="008A62B9" w:rsidTr="00953AB4"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E24469" w:rsidRDefault="00953AB4" w:rsidP="00953AB4">
                                  <w:pPr>
                                    <w:pStyle w:val="ac"/>
                                    <w:jc w:val="left"/>
                                    <w:rPr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н</w:t>
                                  </w:r>
                                  <w:r w:rsidR="005E0D13" w:rsidRPr="00E2446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а приобретение семени племенных быков-производителей молочного </w:t>
                                  </w:r>
                                  <w:r w:rsidR="005E0D13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направления </w:t>
                                  </w:r>
                                  <w:r w:rsidR="005E0D13" w:rsidRPr="00E24469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продуктивности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953AB4" w:rsidRDefault="005E0D13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5E0D13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90 %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с учетом доставки</w:t>
                                  </w:r>
                                  <w:r w:rsidR="00953AB4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:rsidR="00953AB4" w:rsidRDefault="00A86308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3,6 дозы </w:t>
                                  </w:r>
                                </w:p>
                                <w:p w:rsidR="00E24469" w:rsidRPr="005E0D13" w:rsidRDefault="008A62B9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на плодотворное</w:t>
                                  </w:r>
                                  <w:r w:rsidR="00A86308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осеменение</w:t>
                                  </w:r>
                                </w:p>
                              </w:tc>
                            </w:tr>
                            <w:tr w:rsidR="00953AB4" w:rsidRPr="008A62B9" w:rsidTr="00953AB4"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5E0D13" w:rsidRDefault="00953AB4" w:rsidP="00953AB4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н</w:t>
                                  </w:r>
                                  <w:r w:rsidR="005E0D13" w:rsidRPr="005E0D13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а приобретение семени племенных быков-производителей мясного направления продуктивности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E06CE3" w:rsidRDefault="005E0D13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5E0D13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90 % с учетом доставки</w:t>
                                  </w:r>
                                  <w:r w:rsidR="00953AB4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:rsidR="00953AB4" w:rsidRDefault="00D665B0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2,0</w:t>
                                  </w:r>
                                  <w:r w:rsidR="00A86308" w:rsidRPr="00A86308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дозы </w:t>
                                  </w:r>
                                </w:p>
                                <w:p w:rsidR="005E0D13" w:rsidRPr="005E0D13" w:rsidRDefault="008A62B9" w:rsidP="00331916">
                                  <w:pPr>
                                    <w:pStyle w:val="ac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на плодотворное </w:t>
                                  </w:r>
                                  <w:r w:rsidR="00A86308" w:rsidRPr="00A86308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осеменение</w:t>
                                  </w:r>
                                </w:p>
                              </w:tc>
                            </w:tr>
                          </w:tbl>
                          <w:p w:rsidR="00B26AAB" w:rsidRPr="00B26AAB" w:rsidRDefault="00B26AAB" w:rsidP="00EE035E">
                            <w:pPr>
                              <w:pStyle w:val="ac"/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171B5" id="_x0000_s1036" type="#_x0000_t202" style="position:absolute;left:0;text-align:left;margin-left:17.25pt;margin-top:74.25pt;width:253.5pt;height:564pt;z-index:252228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B26AAB" w:rsidRPr="005E0D13" w:rsidRDefault="0065322F" w:rsidP="005E0D13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  <w:t>Ставки субсидии</w:t>
                      </w:r>
                      <w:r w:rsidR="009B7B0E" w:rsidRPr="00986E1B"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  <w:t xml:space="preserve"> на подд</w:t>
                      </w:r>
                      <w:r w:rsidR="00B034EC" w:rsidRPr="00986E1B"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  <w:t xml:space="preserve">ержку племенного </w:t>
                      </w:r>
                      <w:r w:rsidR="009B7B0E" w:rsidRPr="00986E1B"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  <w:t>животноводства</w:t>
                      </w:r>
                      <w:bookmarkStart w:id="2" w:name="Par47"/>
                      <w:bookmarkEnd w:id="2"/>
                    </w:p>
                    <w:tbl>
                      <w:tblPr>
                        <w:tblStyle w:val="ae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1701"/>
                      </w:tblGrid>
                      <w:tr w:rsidR="00007EAB" w:rsidTr="00953AB4">
                        <w:trPr>
                          <w:trHeight w:val="504"/>
                        </w:trPr>
                        <w:tc>
                          <w:tcPr>
                            <w:tcW w:w="3119" w:type="dxa"/>
                            <w:shd w:val="clear" w:color="auto" w:fill="FFFFFF" w:themeFill="background1"/>
                            <w:vAlign w:val="center"/>
                          </w:tcPr>
                          <w:p w:rsidR="00007EAB" w:rsidRPr="00E06CE3" w:rsidRDefault="00007EAB" w:rsidP="00E06CE3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06CE3">
                              <w:rPr>
                                <w:b/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BD4B4" w:themeFill="accent6" w:themeFillTint="66"/>
                            <w:vAlign w:val="center"/>
                          </w:tcPr>
                          <w:p w:rsidR="00007EAB" w:rsidRPr="00E06CE3" w:rsidRDefault="00007EAB" w:rsidP="00E06CE3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06CE3">
                              <w:rPr>
                                <w:b/>
                                <w:color w:val="333399"/>
                                <w:sz w:val="24"/>
                                <w:szCs w:val="24"/>
                                <w:lang w:val="ru-RU"/>
                              </w:rPr>
                              <w:t>Ставки</w:t>
                            </w:r>
                          </w:p>
                        </w:tc>
                      </w:tr>
                      <w:tr w:rsidR="00007EAB" w:rsidTr="00953AB4">
                        <w:trPr>
                          <w:trHeight w:val="554"/>
                        </w:trPr>
                        <w:tc>
                          <w:tcPr>
                            <w:tcW w:w="4820" w:type="dxa"/>
                            <w:gridSpan w:val="2"/>
                            <w:shd w:val="clear" w:color="auto" w:fill="FABF8F" w:themeFill="accent6" w:themeFillTint="99"/>
                            <w:vAlign w:val="center"/>
                          </w:tcPr>
                          <w:p w:rsidR="00007EAB" w:rsidRPr="00E06CE3" w:rsidRDefault="00007EAB" w:rsidP="00953AB4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06CE3">
                              <w:rPr>
                                <w:b/>
                                <w:color w:val="333399"/>
                                <w:sz w:val="20"/>
                                <w:szCs w:val="20"/>
                                <w:lang w:val="ru-RU"/>
                              </w:rPr>
                              <w:t>Стимулирование использования высокопродуктивных животных</w:t>
                            </w:r>
                          </w:p>
                        </w:tc>
                      </w:tr>
                      <w:tr w:rsidR="00953AB4" w:rsidTr="00953AB4">
                        <w:trPr>
                          <w:trHeight w:val="420"/>
                        </w:trPr>
                        <w:tc>
                          <w:tcPr>
                            <w:tcW w:w="4820" w:type="dxa"/>
                            <w:gridSpan w:val="2"/>
                            <w:vAlign w:val="center"/>
                          </w:tcPr>
                          <w:p w:rsidR="00953AB4" w:rsidRPr="00E06CE3" w:rsidRDefault="00953AB4" w:rsidP="001C35EA">
                            <w:pPr>
                              <w:pStyle w:val="ac"/>
                              <w:jc w:val="center"/>
                              <w:rPr>
                                <w:b/>
                                <w:color w:val="333399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31916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Финансовое обеспечение затрат</w:t>
                            </w:r>
                            <w:r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</w:tc>
                      </w:tr>
                      <w:tr w:rsidR="00D665B0" w:rsidRPr="008A62B9" w:rsidTr="00953AB4">
                        <w:trPr>
                          <w:trHeight w:val="957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EE035E" w:rsidRPr="00B26AAB" w:rsidRDefault="00953AB4" w:rsidP="00953A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на с</w:t>
                            </w:r>
                            <w:r w:rsidR="00EE035E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 xml:space="preserve">одержание племенного маточного поголовья молочного КРС 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FBD4B4" w:themeFill="accent6" w:themeFillTint="66"/>
                            <w:vAlign w:val="center"/>
                          </w:tcPr>
                          <w:p w:rsidR="00EE035E" w:rsidRPr="00EE035E" w:rsidRDefault="00EE035E" w:rsidP="005E0D13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E035E">
                              <w:rPr>
                                <w:sz w:val="20"/>
                                <w:szCs w:val="20"/>
                                <w:lang w:val="ru-RU"/>
                              </w:rPr>
                              <w:t>10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000 руб.</w:t>
                            </w:r>
                            <w:r w:rsidRPr="00EE035E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за 1 корову, от которой получен живой теленок </w:t>
                            </w:r>
                          </w:p>
                        </w:tc>
                      </w:tr>
                      <w:tr w:rsidR="00D665B0" w:rsidRPr="008A62B9" w:rsidTr="00953AB4">
                        <w:trPr>
                          <w:trHeight w:val="722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EE035E" w:rsidRPr="00B26AAB" w:rsidRDefault="00953AB4" w:rsidP="00953AB4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на с</w:t>
                            </w:r>
                            <w:r w:rsidR="00EE035E" w:rsidRPr="00B26AAB">
                              <w:rPr>
                                <w:sz w:val="20"/>
                                <w:szCs w:val="20"/>
                                <w:lang w:val="ru-RU"/>
                              </w:rPr>
                              <w:t>одержание племенного маточного поголовья мясного</w:t>
                            </w:r>
                            <w:r w:rsidR="00EE035E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КРС</w:t>
                            </w:r>
                            <w:r w:rsidR="00EE035E" w:rsidRPr="00B26AAB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FBD4B4" w:themeFill="accent6" w:themeFillTint="66"/>
                          </w:tcPr>
                          <w:p w:rsidR="00EE035E" w:rsidRDefault="00EE035E" w:rsidP="00B26AAB">
                            <w:pPr>
                              <w:pStyle w:val="ac"/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</w:tr>
                      <w:tr w:rsidR="001C35EA" w:rsidTr="00297E95">
                        <w:trPr>
                          <w:trHeight w:val="408"/>
                        </w:trPr>
                        <w:tc>
                          <w:tcPr>
                            <w:tcW w:w="4820" w:type="dxa"/>
                            <w:gridSpan w:val="2"/>
                            <w:vAlign w:val="center"/>
                          </w:tcPr>
                          <w:p w:rsidR="001C35EA" w:rsidRPr="00E24469" w:rsidRDefault="001C35EA" w:rsidP="00E244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53AB4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Возмещение части затрат</w:t>
                            </w:r>
                            <w:r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</w:tc>
                      </w:tr>
                      <w:tr w:rsidR="00A86308" w:rsidRPr="008A62B9" w:rsidTr="00953AB4">
                        <w:trPr>
                          <w:trHeight w:val="1548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B26AAB" w:rsidRPr="00E24469" w:rsidRDefault="00953AB4" w:rsidP="00953AB4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</w:t>
                            </w:r>
                            <w:r w:rsidR="00E24469" w:rsidRPr="00E24469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а приобретение племенного молодняка </w:t>
                            </w:r>
                            <w:r w:rsidR="00EE035E">
                              <w:rPr>
                                <w:sz w:val="20"/>
                                <w:szCs w:val="20"/>
                                <w:lang w:val="ru-RU"/>
                              </w:rPr>
                              <w:t>КРС</w:t>
                            </w:r>
                            <w:r w:rsidR="005E0D13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="00E24469" w:rsidRPr="00E24469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в </w:t>
                            </w:r>
                            <w:r w:rsid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том числе </w:t>
                            </w:r>
                            <w:r w:rsidR="00E24469" w:rsidRPr="00E24469">
                              <w:rPr>
                                <w:sz w:val="20"/>
                                <w:szCs w:val="20"/>
                                <w:lang w:val="ru-RU"/>
                              </w:rPr>
                              <w:t>по договорам финансовой аренды (лизинга) или договорам купли-продажи с рассрочкой платежей на несколько лет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BD4B4" w:themeFill="accent6" w:themeFillTint="66"/>
                            <w:vAlign w:val="center"/>
                          </w:tcPr>
                          <w:p w:rsidR="005E0D13" w:rsidRDefault="00EE035E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E035E">
                              <w:rPr>
                                <w:sz w:val="20"/>
                                <w:szCs w:val="20"/>
                                <w:lang w:val="ru-RU"/>
                              </w:rPr>
                              <w:t>90%,</w:t>
                            </w:r>
                          </w:p>
                          <w:p w:rsidR="008A62B9" w:rsidRDefault="005E0D13" w:rsidP="003319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auto"/>
                                <w:kern w:val="0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kern w:val="0"/>
                                <w:lang w:val="ru-RU"/>
                              </w:rPr>
                              <w:t>но не более 300 руб.</w:t>
                            </w:r>
                          </w:p>
                          <w:p w:rsidR="005E0D13" w:rsidRDefault="008A62B9" w:rsidP="003319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auto"/>
                                <w:kern w:val="0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kern w:val="0"/>
                                <w:lang w:val="ru-RU"/>
                              </w:rPr>
                              <w:t>за 1 кг живого веса</w:t>
                            </w:r>
                          </w:p>
                          <w:p w:rsidR="00B26AAB" w:rsidRPr="00EE035E" w:rsidRDefault="00B26AAB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</w:tr>
                      <w:tr w:rsidR="00D665B0" w:rsidRPr="008A62B9" w:rsidTr="00953AB4">
                        <w:trPr>
                          <w:trHeight w:val="1569"/>
                        </w:trPr>
                        <w:tc>
                          <w:tcPr>
                            <w:tcW w:w="3119" w:type="dxa"/>
                            <w:vAlign w:val="center"/>
                          </w:tcPr>
                          <w:p w:rsidR="00E24469" w:rsidRPr="00E24469" w:rsidRDefault="00953AB4" w:rsidP="00953AB4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</w:t>
                            </w:r>
                            <w:r w:rsidR="005E0D13" w:rsidRPr="005E0D13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а приобретение </w:t>
                            </w:r>
                            <w:r w:rsidR="005E0D13" w:rsidRPr="00E24469">
                              <w:rPr>
                                <w:sz w:val="20"/>
                                <w:szCs w:val="20"/>
                                <w:lang w:val="ru-RU"/>
                              </w:rPr>
                              <w:t>племенного (гибридного) молодняка свиней,</w:t>
                            </w:r>
                            <w:r w:rsidR="005E0D13" w:rsidRPr="005E0D13">
                              <w:rPr>
                                <w:lang w:val="ru-RU"/>
                              </w:rPr>
                              <w:t xml:space="preserve"> </w:t>
                            </w:r>
                            <w:r w:rsid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>в том числе</w:t>
                            </w:r>
                            <w:r w:rsidR="005E0D13" w:rsidRPr="005E0D13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по договорам финансовой аренды (лизинга) или договорам купли-продажи с рассрочкой платежей на несколько лет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BD4B4" w:themeFill="accent6" w:themeFillTint="66"/>
                            <w:vAlign w:val="center"/>
                          </w:tcPr>
                          <w:p w:rsidR="005E0D13" w:rsidRDefault="005E0D13" w:rsidP="003319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auto"/>
                                <w:kern w:val="0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kern w:val="0"/>
                                <w:lang w:val="ru-RU"/>
                              </w:rPr>
                              <w:t>50%,</w:t>
                            </w:r>
                          </w:p>
                          <w:p w:rsidR="008A62B9" w:rsidRDefault="005E0D13" w:rsidP="003319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auto"/>
                                <w:kern w:val="0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kern w:val="0"/>
                                <w:lang w:val="ru-RU"/>
                              </w:rPr>
                              <w:t>н</w:t>
                            </w:r>
                            <w:r w:rsidR="008A62B9">
                              <w:rPr>
                                <w:color w:val="auto"/>
                                <w:kern w:val="0"/>
                                <w:lang w:val="ru-RU"/>
                              </w:rPr>
                              <w:t xml:space="preserve">о не более 300 руб. </w:t>
                            </w:r>
                          </w:p>
                          <w:p w:rsidR="005E0D13" w:rsidRDefault="008A62B9" w:rsidP="003319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auto"/>
                                <w:kern w:val="0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kern w:val="0"/>
                                <w:lang w:val="ru-RU"/>
                              </w:rPr>
                              <w:t>за 1 кг живого веса</w:t>
                            </w:r>
                          </w:p>
                          <w:p w:rsidR="00E24469" w:rsidRDefault="00E24469" w:rsidP="00331916">
                            <w:pPr>
                              <w:pStyle w:val="ac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</w:tr>
                      <w:tr w:rsidR="00D665B0" w:rsidRPr="008A62B9" w:rsidTr="00953AB4">
                        <w:tc>
                          <w:tcPr>
                            <w:tcW w:w="3119" w:type="dxa"/>
                            <w:vAlign w:val="center"/>
                          </w:tcPr>
                          <w:p w:rsidR="00E24469" w:rsidRDefault="00953AB4" w:rsidP="00953AB4">
                            <w:pPr>
                              <w:pStyle w:val="ac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</w:t>
                            </w:r>
                            <w:r w:rsidR="005E0D13" w:rsidRPr="00E24469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а приобретение семени племенных быков-производителей молочного </w:t>
                            </w:r>
                            <w:r w:rsidR="005E0D13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направления </w:t>
                            </w:r>
                            <w:r w:rsidR="005E0D13" w:rsidRPr="00E24469">
                              <w:rPr>
                                <w:sz w:val="20"/>
                                <w:szCs w:val="20"/>
                                <w:lang w:val="ru-RU"/>
                              </w:rPr>
                              <w:t>продуктивности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BD4B4" w:themeFill="accent6" w:themeFillTint="66"/>
                            <w:vAlign w:val="center"/>
                          </w:tcPr>
                          <w:p w:rsidR="00953AB4" w:rsidRDefault="005E0D13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E0D13">
                              <w:rPr>
                                <w:sz w:val="20"/>
                                <w:szCs w:val="20"/>
                                <w:lang w:val="ru-RU"/>
                              </w:rPr>
                              <w:t>90 %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с учетом доставки</w:t>
                            </w:r>
                            <w:r w:rsidR="00953AB4">
                              <w:rPr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953AB4" w:rsidRDefault="00A86308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3,6 дозы </w:t>
                            </w:r>
                          </w:p>
                          <w:p w:rsidR="00E24469" w:rsidRPr="005E0D13" w:rsidRDefault="008A62B9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на плодотворное</w:t>
                            </w:r>
                            <w:r w:rsidR="00A8630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осеменение</w:t>
                            </w:r>
                          </w:p>
                        </w:tc>
                      </w:tr>
                      <w:tr w:rsidR="00953AB4" w:rsidRPr="008A62B9" w:rsidTr="00953AB4">
                        <w:tc>
                          <w:tcPr>
                            <w:tcW w:w="3119" w:type="dxa"/>
                            <w:vAlign w:val="center"/>
                          </w:tcPr>
                          <w:p w:rsidR="005E0D13" w:rsidRDefault="00953AB4" w:rsidP="00953AB4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</w:t>
                            </w:r>
                            <w:r w:rsidR="005E0D13" w:rsidRPr="005E0D13">
                              <w:rPr>
                                <w:sz w:val="20"/>
                                <w:szCs w:val="20"/>
                                <w:lang w:val="ru-RU"/>
                              </w:rPr>
                              <w:t>а приобретение семени племенных быков-производителей мясного направления продуктивности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BD4B4" w:themeFill="accent6" w:themeFillTint="66"/>
                            <w:vAlign w:val="center"/>
                          </w:tcPr>
                          <w:p w:rsidR="00E06CE3" w:rsidRDefault="005E0D13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E0D13">
                              <w:rPr>
                                <w:sz w:val="20"/>
                                <w:szCs w:val="20"/>
                                <w:lang w:val="ru-RU"/>
                              </w:rPr>
                              <w:t>90 % с учетом доставки</w:t>
                            </w:r>
                            <w:r w:rsidR="00953AB4">
                              <w:rPr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953AB4" w:rsidRDefault="00D665B0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2,0</w:t>
                            </w:r>
                            <w:r w:rsidR="00A86308" w:rsidRPr="00A8630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дозы </w:t>
                            </w:r>
                          </w:p>
                          <w:p w:rsidR="005E0D13" w:rsidRPr="005E0D13" w:rsidRDefault="008A62B9" w:rsidP="00331916">
                            <w:pPr>
                              <w:pStyle w:val="ac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на плодотворное </w:t>
                            </w:r>
                            <w:r w:rsidR="00A86308" w:rsidRPr="00A86308">
                              <w:rPr>
                                <w:sz w:val="20"/>
                                <w:szCs w:val="20"/>
                                <w:lang w:val="ru-RU"/>
                              </w:rPr>
                              <w:t>осеменение</w:t>
                            </w:r>
                          </w:p>
                        </w:tc>
                      </w:tr>
                    </w:tbl>
                    <w:p w:rsidR="00B26AAB" w:rsidRPr="00B26AAB" w:rsidRDefault="00B26AAB" w:rsidP="00EE035E">
                      <w:pPr>
                        <w:pStyle w:val="ac"/>
                        <w:rPr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A8E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229120" behindDoc="0" locked="0" layoutInCell="1" allowOverlap="1" wp14:anchorId="14C952AE" wp14:editId="0A758E4B">
                <wp:simplePos x="0" y="0"/>
                <wp:positionH relativeFrom="page">
                  <wp:posOffset>941705</wp:posOffset>
                </wp:positionH>
                <wp:positionV relativeFrom="page">
                  <wp:posOffset>756920</wp:posOffset>
                </wp:positionV>
                <wp:extent cx="8561070" cy="82550"/>
                <wp:effectExtent l="0" t="0" r="0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" y="201168"/>
                          <a:chExt cx="84856" cy="822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905E" id="Group 360" o:spid="_x0000_s1026" style="position:absolute;margin-left:74.15pt;margin-top:59.6pt;width:674.1pt;height:6.5pt;z-index:25222912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">
                <v:rect id="Rectangle 361" o:spid="_x0000_s1027" alt="Level bars" style="position:absolute;left:184343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DE181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86C471C" wp14:editId="0CF0AB55">
                <wp:simplePos x="0" y="0"/>
                <wp:positionH relativeFrom="page">
                  <wp:posOffset>7125547</wp:posOffset>
                </wp:positionH>
                <wp:positionV relativeFrom="page">
                  <wp:posOffset>1104052</wp:posOffset>
                </wp:positionV>
                <wp:extent cx="2479040" cy="6203527"/>
                <wp:effectExtent l="0" t="0" r="0" b="6985"/>
                <wp:wrapNone/>
                <wp:docPr id="6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9040" cy="6203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181D" w:rsidRPr="00F77A40" w:rsidRDefault="00F77A40" w:rsidP="00F77A40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>Получатель субсидии должен соответствовать следующим требованиям:</w:t>
                            </w:r>
                          </w:p>
                          <w:p w:rsidR="00F77A40" w:rsidRPr="00F77A40" w:rsidRDefault="0096590F" w:rsidP="00F77A40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наличие</w:t>
                            </w:r>
                            <w:r w:rsid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 статус</w:t>
                            </w:r>
                            <w:r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а</w:t>
                            </w:r>
                            <w:r w:rsid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 </w:t>
                            </w:r>
                            <w:r w:rsidR="00F77A40" w:rsidRP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юридическ</w:t>
                            </w:r>
                            <w:r w:rsid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ого</w:t>
                            </w:r>
                            <w:r w:rsidR="00F77A40" w:rsidRP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лица, индивидуальн</w:t>
                            </w:r>
                            <w:r w:rsid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ого</w:t>
                            </w:r>
                            <w:r w:rsidR="00F77A40" w:rsidRP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предпринимателя, </w:t>
                            </w:r>
                            <w:r w:rsid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и </w:t>
                            </w:r>
                            <w:r w:rsidR="00F77A40" w:rsidRP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осуществл</w:t>
                            </w:r>
                            <w:r w:rsidR="008A62B9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ение</w:t>
                            </w:r>
                            <w:r w:rsidR="00F77A40" w:rsidRP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деятельност</w:t>
                            </w:r>
                            <w:r w:rsidR="008A62B9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и</w:t>
                            </w:r>
                            <w:r w:rsidR="00F77A40" w:rsidRP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на территории Сахалинской области в отрасли сельского хозяйства</w:t>
                            </w:r>
                            <w:r w:rsidR="00F77A40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;</w:t>
                            </w:r>
                          </w:p>
                          <w:p w:rsidR="00F77A40" w:rsidRPr="00F77A40" w:rsidRDefault="00F77A40" w:rsidP="00F77A40">
                            <w:pPr>
                              <w:pStyle w:val="ac"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F77A40" w:rsidRDefault="00F77A40" w:rsidP="00F77A40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77A40">
                              <w:rPr>
                                <w:sz w:val="20"/>
                                <w:szCs w:val="20"/>
                                <w:lang w:val="ru-RU"/>
                              </w:rPr>
                              <w:t>отсутств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ие</w:t>
                            </w:r>
                            <w:r w:rsidRPr="00F77A40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неисполненн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ых</w:t>
                            </w:r>
                            <w:r w:rsidRPr="00F77A40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обязанност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ей</w:t>
                            </w:r>
                            <w:r w:rsidRPr="00F77A40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по уплате налогов, сборов, страховых взносов, подлежащих уплате в соответствии с законодательством Российской Федерации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;</w:t>
                            </w:r>
                          </w:p>
                          <w:p w:rsidR="008A62B9" w:rsidRPr="008A62B9" w:rsidRDefault="008A62B9" w:rsidP="008A62B9">
                            <w:pPr>
                              <w:pStyle w:val="ac"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8A62B9" w:rsidRDefault="00F77A40" w:rsidP="008A62B9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77A40">
                              <w:rPr>
                                <w:sz w:val="20"/>
                                <w:szCs w:val="20"/>
                                <w:lang w:val="ru-RU"/>
                              </w:rPr>
                              <w:t>получатели субсидий - юридические лица не должны находиться в процессе реорганизации, ликвидации, банкротства, а получатели субсидий - индивидуальные предприниматели не должны прекратить деятельность в качестве индивидуального предпринимателя;</w:t>
                            </w:r>
                          </w:p>
                          <w:p w:rsidR="008A62B9" w:rsidRPr="008A62B9" w:rsidRDefault="008A62B9" w:rsidP="008A62B9">
                            <w:pPr>
                              <w:pStyle w:val="ac"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0B3C60" w:rsidRDefault="00F77A40" w:rsidP="008A62B9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получатель субсидии обязан в течение 5 лет, начиная с года предоставления субсидии, осуществлять деятельность в сельскохозяйственной отрасли, не производить продажу, дарение, передачу в аренду, пользование другим лицам </w:t>
                            </w:r>
                            <w:r w:rsidR="008A62B9" w:rsidRP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>племенного (гибридного) молодняка крупного рогатого скота и свиней</w:t>
                            </w:r>
                            <w:r w:rsidRP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>, приобретенного за счет предоставленных субсидий</w:t>
                            </w:r>
                            <w:r w:rsidR="008A62B9" w:rsidRPr="008A62B9">
                              <w:rPr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A856C6" w:rsidRPr="00A856C6" w:rsidRDefault="00A856C6" w:rsidP="00A856C6">
                            <w:pPr>
                              <w:pStyle w:val="ac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</w:p>
                          <w:p w:rsidR="000B3C60" w:rsidRPr="00F77A40" w:rsidRDefault="00DE181D" w:rsidP="00F77A40">
                            <w:pPr>
                              <w:spacing w:after="0" w:line="240" w:lineRule="auto"/>
                              <w:jc w:val="center"/>
                              <w:rPr>
                                <w:rFonts w:eastAsia="Calibri"/>
                                <w:noProof/>
                                <w:color w:val="333399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F77A40">
                              <w:rPr>
                                <w:rFonts w:eastAsia="Calibri"/>
                                <w:noProof/>
                                <w:color w:val="333399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Субсиди</w:t>
                            </w:r>
                            <w:r w:rsidR="000B3C60" w:rsidRPr="00F77A40">
                              <w:rPr>
                                <w:rFonts w:eastAsia="Calibri"/>
                                <w:noProof/>
                                <w:color w:val="333399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и</w:t>
                            </w:r>
                            <w:r w:rsidRPr="00F77A40">
                              <w:rPr>
                                <w:rFonts w:eastAsia="Calibri"/>
                                <w:noProof/>
                                <w:color w:val="333399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 предоставля</w:t>
                            </w:r>
                            <w:r w:rsidR="000B3C60" w:rsidRPr="00F77A40">
                              <w:rPr>
                                <w:rFonts w:eastAsia="Calibri"/>
                                <w:noProof/>
                                <w:color w:val="333399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ю</w:t>
                            </w:r>
                            <w:r w:rsidRPr="00F77A40">
                              <w:rPr>
                                <w:rFonts w:eastAsia="Calibri"/>
                                <w:noProof/>
                                <w:color w:val="333399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тся на основании заключенного Соглашения о предоставлении субсидии</w:t>
                            </w:r>
                            <w:r w:rsidR="000B3C60" w:rsidRPr="00F77A40">
                              <w:rPr>
                                <w:rFonts w:eastAsia="Calibri"/>
                                <w:noProof/>
                                <w:color w:val="333399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.</w:t>
                            </w:r>
                          </w:p>
                          <w:p w:rsidR="000B3C60" w:rsidRDefault="00537A55" w:rsidP="00F77A40">
                            <w:pPr>
                              <w:spacing w:after="0" w:line="240" w:lineRule="auto"/>
                              <w:jc w:val="center"/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Форма С</w:t>
                            </w:r>
                            <w:r w:rsidR="00DE181D" w:rsidRPr="00DE181D"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 xml:space="preserve">оглашения размещается на официальном сайте Агентства </w:t>
                            </w:r>
                            <w:hyperlink r:id="rId14" w:history="1">
                              <w:r w:rsidR="000B3C60" w:rsidRPr="00327EC7">
                                <w:rPr>
                                  <w:rStyle w:val="a3"/>
                                  <w:rFonts w:eastAsia="Calibri"/>
                                  <w:noProof/>
                                  <w:kern w:val="0"/>
                                  <w:sz w:val="20"/>
                                  <w:szCs w:val="20"/>
                                  <w:lang w:val="ru-RU" w:eastAsia="ru-RU"/>
                                </w:rPr>
                                <w:t>http://avet.admsakhalin.ru</w:t>
                              </w:r>
                            </w:hyperlink>
                          </w:p>
                          <w:p w:rsidR="00E63AD3" w:rsidRPr="00E63AD3" w:rsidRDefault="00DE181D" w:rsidP="00F2490D">
                            <w:pPr>
                              <w:spacing w:after="0" w:line="240" w:lineRule="auto"/>
                              <w:jc w:val="center"/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DE181D"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в разделе "</w:t>
                            </w:r>
                            <w:r w:rsidR="00D61381"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О государственных услугах</w:t>
                            </w:r>
                            <w:r w:rsidR="008A62B9">
                              <w:rPr>
                                <w:rFonts w:eastAsia="Calibri"/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"</w:t>
                            </w:r>
                          </w:p>
                          <w:p w:rsidR="00E63AD3" w:rsidRPr="008C5F04" w:rsidRDefault="00E63AD3" w:rsidP="00E63AD3">
                            <w:pPr>
                              <w:pStyle w:val="ac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E63AD3" w:rsidRPr="00B456F3" w:rsidRDefault="00E63AD3" w:rsidP="00E63AD3">
                            <w:pPr>
                              <w:pStyle w:val="ac"/>
                              <w:rPr>
                                <w:color w:val="8064A2" w:themeColor="accent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471C" id="_x0000_s1037" type="#_x0000_t202" style="position:absolute;left:0;text-align:left;margin-left:561.05pt;margin-top:86.95pt;width:195.2pt;height:488.4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DE181D" w:rsidRPr="00F77A40" w:rsidRDefault="00F77A40" w:rsidP="00F77A40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ru-RU"/>
                        </w:rPr>
                        <w:t>Получатель субсидии должен соответствовать следующим требованиям:</w:t>
                      </w:r>
                    </w:p>
                    <w:p w:rsidR="00F77A40" w:rsidRPr="00F77A40" w:rsidRDefault="0096590F" w:rsidP="00F77A40">
                      <w:pPr>
                        <w:pStyle w:val="ac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наличие</w:t>
                      </w:r>
                      <w:r w:rsid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 статус</w:t>
                      </w:r>
                      <w:r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а</w:t>
                      </w:r>
                      <w:r w:rsid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 </w:t>
                      </w:r>
                      <w:r w:rsidR="00F77A40" w:rsidRP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юридическ</w:t>
                      </w:r>
                      <w:r w:rsid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ого</w:t>
                      </w:r>
                      <w:r w:rsidR="00F77A40" w:rsidRP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 лица, индивидуальн</w:t>
                      </w:r>
                      <w:r w:rsid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ого</w:t>
                      </w:r>
                      <w:r w:rsidR="00F77A40" w:rsidRP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 предпринимателя, </w:t>
                      </w:r>
                      <w:r w:rsid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и </w:t>
                      </w:r>
                      <w:r w:rsidR="00F77A40" w:rsidRP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осуществл</w:t>
                      </w:r>
                      <w:r w:rsidR="008A62B9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ение</w:t>
                      </w:r>
                      <w:r w:rsidR="00F77A40" w:rsidRP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 деятельност</w:t>
                      </w:r>
                      <w:r w:rsidR="008A62B9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и</w:t>
                      </w:r>
                      <w:r w:rsidR="00F77A40" w:rsidRP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 на территории Сахалинской области в отрасли сельского хозяйства</w:t>
                      </w:r>
                      <w:r w:rsidR="00F77A40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;</w:t>
                      </w:r>
                    </w:p>
                    <w:p w:rsidR="00F77A40" w:rsidRPr="00F77A40" w:rsidRDefault="00F77A40" w:rsidP="00F77A40">
                      <w:pPr>
                        <w:pStyle w:val="ac"/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F77A40" w:rsidRDefault="00F77A40" w:rsidP="00F77A40">
                      <w:pPr>
                        <w:pStyle w:val="ac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F77A40">
                        <w:rPr>
                          <w:sz w:val="20"/>
                          <w:szCs w:val="20"/>
                          <w:lang w:val="ru-RU"/>
                        </w:rPr>
                        <w:t>отсутств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ие</w:t>
                      </w:r>
                      <w:r w:rsidRPr="00F77A40">
                        <w:rPr>
                          <w:sz w:val="20"/>
                          <w:szCs w:val="20"/>
                          <w:lang w:val="ru-RU"/>
                        </w:rPr>
                        <w:t xml:space="preserve"> неисполненн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ых</w:t>
                      </w:r>
                      <w:r w:rsidRPr="00F77A40">
                        <w:rPr>
                          <w:sz w:val="20"/>
                          <w:szCs w:val="20"/>
                          <w:lang w:val="ru-RU"/>
                        </w:rPr>
                        <w:t xml:space="preserve"> обязанност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ей</w:t>
                      </w:r>
                      <w:r w:rsidRPr="00F77A40">
                        <w:rPr>
                          <w:sz w:val="20"/>
                          <w:szCs w:val="20"/>
                          <w:lang w:val="ru-RU"/>
                        </w:rPr>
                        <w:t xml:space="preserve"> по уплате налогов, сборов, страховых взносов, подлежащих уплате в соответствии с законодательством Российской Федерации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;</w:t>
                      </w:r>
                    </w:p>
                    <w:p w:rsidR="008A62B9" w:rsidRPr="008A62B9" w:rsidRDefault="008A62B9" w:rsidP="008A62B9">
                      <w:pPr>
                        <w:pStyle w:val="ac"/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8A62B9" w:rsidRDefault="00F77A40" w:rsidP="008A62B9">
                      <w:pPr>
                        <w:pStyle w:val="ac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F77A40">
                        <w:rPr>
                          <w:sz w:val="20"/>
                          <w:szCs w:val="20"/>
                          <w:lang w:val="ru-RU"/>
                        </w:rPr>
                        <w:t>получатели субсидий - юридические лица не должны находиться в процессе реорганизации, ликвидации, банкротства, а получатели субсидий - индивидуальные предприниматели не должны прекратить деятельность в качестве индивидуального предпринимателя;</w:t>
                      </w:r>
                    </w:p>
                    <w:p w:rsidR="008A62B9" w:rsidRPr="008A62B9" w:rsidRDefault="008A62B9" w:rsidP="008A62B9">
                      <w:pPr>
                        <w:pStyle w:val="ac"/>
                        <w:rPr>
                          <w:sz w:val="8"/>
                          <w:szCs w:val="8"/>
                          <w:lang w:val="ru-RU"/>
                        </w:rPr>
                      </w:pPr>
                    </w:p>
                    <w:p w:rsidR="000B3C60" w:rsidRDefault="00F77A40" w:rsidP="008A62B9">
                      <w:pPr>
                        <w:pStyle w:val="ac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8A62B9">
                        <w:rPr>
                          <w:sz w:val="20"/>
                          <w:szCs w:val="20"/>
                          <w:lang w:val="ru-RU"/>
                        </w:rPr>
                        <w:t xml:space="preserve">получатель субсидии обязан в течение 5 лет, начиная с года предоставления субсидии, осуществлять деятельность в сельскохозяйственной отрасли, не производить продажу, дарение, передачу в аренду, пользование другим лицам </w:t>
                      </w:r>
                      <w:r w:rsidR="008A62B9" w:rsidRPr="008A62B9">
                        <w:rPr>
                          <w:sz w:val="20"/>
                          <w:szCs w:val="20"/>
                          <w:lang w:val="ru-RU"/>
                        </w:rPr>
                        <w:t>племенного (гибридного) молодняка крупного рогатого скота и свиней</w:t>
                      </w:r>
                      <w:r w:rsidRPr="008A62B9">
                        <w:rPr>
                          <w:sz w:val="20"/>
                          <w:szCs w:val="20"/>
                          <w:lang w:val="ru-RU"/>
                        </w:rPr>
                        <w:t>, приобретенного за счет предоставленных субсидий</w:t>
                      </w:r>
                      <w:r w:rsidR="008A62B9" w:rsidRPr="008A62B9">
                        <w:rPr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A856C6" w:rsidRPr="00A856C6" w:rsidRDefault="00A856C6" w:rsidP="00A856C6">
                      <w:pPr>
                        <w:pStyle w:val="ac"/>
                        <w:rPr>
                          <w:sz w:val="10"/>
                          <w:szCs w:val="10"/>
                          <w:lang w:val="ru-RU"/>
                        </w:rPr>
                      </w:pPr>
                    </w:p>
                    <w:p w:rsidR="000B3C60" w:rsidRPr="00F77A40" w:rsidRDefault="00DE181D" w:rsidP="00F77A40">
                      <w:pPr>
                        <w:spacing w:after="0" w:line="240" w:lineRule="auto"/>
                        <w:jc w:val="center"/>
                        <w:rPr>
                          <w:rFonts w:eastAsia="Calibri"/>
                          <w:noProof/>
                          <w:color w:val="333399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F77A40">
                        <w:rPr>
                          <w:rFonts w:eastAsia="Calibri"/>
                          <w:noProof/>
                          <w:color w:val="333399"/>
                          <w:kern w:val="0"/>
                          <w:sz w:val="20"/>
                          <w:szCs w:val="20"/>
                          <w:lang w:val="ru-RU" w:eastAsia="ru-RU"/>
                        </w:rPr>
                        <w:t>Субсиди</w:t>
                      </w:r>
                      <w:r w:rsidR="000B3C60" w:rsidRPr="00F77A40">
                        <w:rPr>
                          <w:rFonts w:eastAsia="Calibri"/>
                          <w:noProof/>
                          <w:color w:val="333399"/>
                          <w:kern w:val="0"/>
                          <w:sz w:val="20"/>
                          <w:szCs w:val="20"/>
                          <w:lang w:val="ru-RU" w:eastAsia="ru-RU"/>
                        </w:rPr>
                        <w:t>и</w:t>
                      </w:r>
                      <w:r w:rsidRPr="00F77A40">
                        <w:rPr>
                          <w:rFonts w:eastAsia="Calibri"/>
                          <w:noProof/>
                          <w:color w:val="333399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 предоставля</w:t>
                      </w:r>
                      <w:r w:rsidR="000B3C60" w:rsidRPr="00F77A40">
                        <w:rPr>
                          <w:rFonts w:eastAsia="Calibri"/>
                          <w:noProof/>
                          <w:color w:val="333399"/>
                          <w:kern w:val="0"/>
                          <w:sz w:val="20"/>
                          <w:szCs w:val="20"/>
                          <w:lang w:val="ru-RU" w:eastAsia="ru-RU"/>
                        </w:rPr>
                        <w:t>ю</w:t>
                      </w:r>
                      <w:r w:rsidRPr="00F77A40">
                        <w:rPr>
                          <w:rFonts w:eastAsia="Calibri"/>
                          <w:noProof/>
                          <w:color w:val="333399"/>
                          <w:kern w:val="0"/>
                          <w:sz w:val="20"/>
                          <w:szCs w:val="20"/>
                          <w:lang w:val="ru-RU" w:eastAsia="ru-RU"/>
                        </w:rPr>
                        <w:t>тся на основании заключенного Соглашения о предоставлении субсидии</w:t>
                      </w:r>
                      <w:r w:rsidR="000B3C60" w:rsidRPr="00F77A40">
                        <w:rPr>
                          <w:rFonts w:eastAsia="Calibri"/>
                          <w:noProof/>
                          <w:color w:val="333399"/>
                          <w:kern w:val="0"/>
                          <w:sz w:val="20"/>
                          <w:szCs w:val="20"/>
                          <w:lang w:val="ru-RU" w:eastAsia="ru-RU"/>
                        </w:rPr>
                        <w:t>.</w:t>
                      </w:r>
                    </w:p>
                    <w:p w:rsidR="000B3C60" w:rsidRDefault="00537A55" w:rsidP="00F77A40">
                      <w:pPr>
                        <w:spacing w:after="0" w:line="240" w:lineRule="auto"/>
                        <w:jc w:val="center"/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Форма С</w:t>
                      </w:r>
                      <w:r w:rsidR="00DE181D" w:rsidRPr="00DE181D"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 xml:space="preserve">оглашения размещается на официальном сайте Агентства </w:t>
                      </w:r>
                      <w:hyperlink r:id="rId15" w:history="1">
                        <w:r w:rsidR="000B3C60" w:rsidRPr="00327EC7">
                          <w:rPr>
                            <w:rStyle w:val="a3"/>
                            <w:rFonts w:eastAsia="Calibri"/>
                            <w:noProof/>
                            <w:kern w:val="0"/>
                            <w:sz w:val="20"/>
                            <w:szCs w:val="20"/>
                            <w:lang w:val="ru-RU" w:eastAsia="ru-RU"/>
                          </w:rPr>
                          <w:t>http://avet.admsakhalin.ru</w:t>
                        </w:r>
                      </w:hyperlink>
                    </w:p>
                    <w:p w:rsidR="00E63AD3" w:rsidRPr="00E63AD3" w:rsidRDefault="00DE181D" w:rsidP="00F2490D">
                      <w:pPr>
                        <w:spacing w:after="0" w:line="240" w:lineRule="auto"/>
                        <w:jc w:val="center"/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DE181D"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в разделе "</w:t>
                      </w:r>
                      <w:r w:rsidR="00D61381"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О государственных услугах</w:t>
                      </w:r>
                      <w:r w:rsidR="008A62B9">
                        <w:rPr>
                          <w:rFonts w:eastAsia="Calibri"/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"</w:t>
                      </w:r>
                    </w:p>
                    <w:p w:rsidR="00E63AD3" w:rsidRPr="008C5F04" w:rsidRDefault="00E63AD3" w:rsidP="00E63AD3">
                      <w:pPr>
                        <w:pStyle w:val="ac"/>
                        <w:rPr>
                          <w:sz w:val="12"/>
                          <w:szCs w:val="12"/>
                          <w:lang w:val="ru-RU"/>
                        </w:rPr>
                      </w:pPr>
                    </w:p>
                    <w:p w:rsidR="00E63AD3" w:rsidRPr="00B456F3" w:rsidRDefault="00E63AD3" w:rsidP="00E63AD3">
                      <w:pPr>
                        <w:pStyle w:val="ac"/>
                        <w:rPr>
                          <w:color w:val="8064A2" w:themeColor="accent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3AD3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46E6127" wp14:editId="79921358">
                <wp:simplePos x="0" y="0"/>
                <wp:positionH relativeFrom="page">
                  <wp:posOffset>914400</wp:posOffset>
                </wp:positionH>
                <wp:positionV relativeFrom="page">
                  <wp:posOffset>508000</wp:posOffset>
                </wp:positionV>
                <wp:extent cx="8560858" cy="331470"/>
                <wp:effectExtent l="0" t="0" r="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60858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B10C4B" w:rsidRDefault="00642E22" w:rsidP="00E63AD3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color w:val="4C489A"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642E22">
                              <w:rPr>
                                <w:rFonts w:ascii="Times New Roman" w:hAnsi="Times New Roman" w:cs="Times New Roman"/>
                                <w:color w:val="4C489A"/>
                                <w:lang w:val="ru-RU"/>
                              </w:rPr>
                              <w:t>АГЕНТСТВО ВЕТЕРИНАРИИ И ПЛЕМЕННОГО ЖИВОТНОВОДСТВА САХАЛИНСКОЙ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C489A"/>
                                <w:sz w:val="30"/>
                                <w:szCs w:val="30"/>
                                <w:lang w:val="ru-RU"/>
                              </w:rPr>
                              <w:t xml:space="preserve"> ОБЛАСТИ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6127" id="Text Box 356" o:spid="_x0000_s1038" type="#_x0000_t202" style="position:absolute;left:0;text-align:left;margin-left:1in;margin-top:40pt;width:674.1pt;height:26.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A537EB" w:rsidRPr="00B10C4B" w:rsidRDefault="00642E22" w:rsidP="00E63AD3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color w:val="4C489A"/>
                          <w:sz w:val="30"/>
                          <w:szCs w:val="30"/>
                          <w:lang w:val="ru-RU"/>
                        </w:rPr>
                      </w:pPr>
                      <w:r w:rsidRPr="00642E22">
                        <w:rPr>
                          <w:rFonts w:ascii="Times New Roman" w:hAnsi="Times New Roman" w:cs="Times New Roman"/>
                          <w:color w:val="4C489A"/>
                          <w:lang w:val="ru-RU"/>
                        </w:rPr>
                        <w:t>АГЕНТСТВО ВЕТЕРИНАРИИ И ПЛЕМЕННОГО ЖИВОТНОВОДСТВА САХАЛИНСКОЙ</w:t>
                      </w:r>
                      <w:r>
                        <w:rPr>
                          <w:rFonts w:ascii="Times New Roman" w:hAnsi="Times New Roman" w:cs="Times New Roman"/>
                          <w:color w:val="4C489A"/>
                          <w:sz w:val="30"/>
                          <w:szCs w:val="30"/>
                          <w:lang w:val="ru-RU"/>
                        </w:rPr>
                        <w:t xml:space="preserve"> ОБЛАСТИ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15C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B9C20" wp14:editId="095138AB">
                <wp:simplePos x="0" y="0"/>
                <wp:positionH relativeFrom="page">
                  <wp:posOffset>3971925</wp:posOffset>
                </wp:positionH>
                <wp:positionV relativeFrom="page">
                  <wp:posOffset>4857750</wp:posOffset>
                </wp:positionV>
                <wp:extent cx="1994535" cy="1212215"/>
                <wp:effectExtent l="0" t="0" r="0" b="0"/>
                <wp:wrapNone/>
                <wp:docPr id="1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 w:rsidP="008A1284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B9C20" id="Text Box 453" o:spid="_x0000_s1039" type="#_x0000_t202" style="position:absolute;left:0;text-align:left;margin-left:312.75pt;margin-top:382.5pt;width:157.05pt;height:95.45pt;z-index:251662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" filled="f" stroked="f">
                <v:textbox style="mso-fit-shape-to-text:t">
                  <w:txbxContent>
                    <w:p w:rsidR="00A537EB" w:rsidRDefault="00A537EB" w:rsidP="008A1284">
                      <w:pPr>
                        <w:ind w:left="-14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6A0A"/>
    <w:multiLevelType w:val="hybridMultilevel"/>
    <w:tmpl w:val="81263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27C"/>
    <w:multiLevelType w:val="hybridMultilevel"/>
    <w:tmpl w:val="91C226C0"/>
    <w:lvl w:ilvl="0" w:tplc="10D05F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159E2"/>
    <w:multiLevelType w:val="hybridMultilevel"/>
    <w:tmpl w:val="F1608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36019"/>
    <w:multiLevelType w:val="hybridMultilevel"/>
    <w:tmpl w:val="75B655F0"/>
    <w:lvl w:ilvl="0" w:tplc="55B8FE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74796"/>
    <w:multiLevelType w:val="hybridMultilevel"/>
    <w:tmpl w:val="1EC493B4"/>
    <w:lvl w:ilvl="0" w:tplc="55B8FE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96012"/>
    <w:multiLevelType w:val="hybridMultilevel"/>
    <w:tmpl w:val="AE601FD8"/>
    <w:lvl w:ilvl="0" w:tplc="1298A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13F4F"/>
    <w:multiLevelType w:val="hybridMultilevel"/>
    <w:tmpl w:val="D00CDB90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3ECC4F43"/>
    <w:multiLevelType w:val="hybridMultilevel"/>
    <w:tmpl w:val="CC30E0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9326E"/>
    <w:multiLevelType w:val="hybridMultilevel"/>
    <w:tmpl w:val="C194F1A8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44077047"/>
    <w:multiLevelType w:val="hybridMultilevel"/>
    <w:tmpl w:val="2962E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20DF7"/>
    <w:multiLevelType w:val="hybridMultilevel"/>
    <w:tmpl w:val="A9406E28"/>
    <w:lvl w:ilvl="0" w:tplc="041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1" w15:restartNumberingAfterBreak="0">
    <w:nsid w:val="70E42516"/>
    <w:multiLevelType w:val="hybridMultilevel"/>
    <w:tmpl w:val="FC04A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10"/>
  </w:num>
  <w:num w:numId="6">
    <w:abstractNumId w:val="8"/>
  </w:num>
  <w:num w:numId="7">
    <w:abstractNumId w:val="11"/>
  </w:num>
  <w:num w:numId="8">
    <w:abstractNumId w:val="0"/>
  </w:num>
  <w:num w:numId="9">
    <w:abstractNumId w:val="6"/>
  </w:num>
  <w:num w:numId="10">
    <w:abstractNumId w:val="3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5C7"/>
    <w:rsid w:val="00007EAB"/>
    <w:rsid w:val="00020975"/>
    <w:rsid w:val="0006322B"/>
    <w:rsid w:val="00082B3D"/>
    <w:rsid w:val="000A6098"/>
    <w:rsid w:val="000B3C60"/>
    <w:rsid w:val="000C177B"/>
    <w:rsid w:val="000E1F47"/>
    <w:rsid w:val="00160811"/>
    <w:rsid w:val="001A7EDF"/>
    <w:rsid w:val="001B2999"/>
    <w:rsid w:val="001C35EA"/>
    <w:rsid w:val="00202F32"/>
    <w:rsid w:val="002352B6"/>
    <w:rsid w:val="002F3181"/>
    <w:rsid w:val="002F4C32"/>
    <w:rsid w:val="003203A9"/>
    <w:rsid w:val="00331916"/>
    <w:rsid w:val="00355C17"/>
    <w:rsid w:val="003A1A56"/>
    <w:rsid w:val="003A717A"/>
    <w:rsid w:val="003C4628"/>
    <w:rsid w:val="00437A8E"/>
    <w:rsid w:val="004401B9"/>
    <w:rsid w:val="004725DD"/>
    <w:rsid w:val="004B1C99"/>
    <w:rsid w:val="004C271F"/>
    <w:rsid w:val="004D20F1"/>
    <w:rsid w:val="004E1F33"/>
    <w:rsid w:val="004E4AED"/>
    <w:rsid w:val="005045FA"/>
    <w:rsid w:val="00512F67"/>
    <w:rsid w:val="00537A55"/>
    <w:rsid w:val="0055398F"/>
    <w:rsid w:val="005E0D13"/>
    <w:rsid w:val="006037D7"/>
    <w:rsid w:val="00642E22"/>
    <w:rsid w:val="00645339"/>
    <w:rsid w:val="00651280"/>
    <w:rsid w:val="0065322F"/>
    <w:rsid w:val="00662D3D"/>
    <w:rsid w:val="00663FDE"/>
    <w:rsid w:val="006924FE"/>
    <w:rsid w:val="0069783F"/>
    <w:rsid w:val="006B1A83"/>
    <w:rsid w:val="006D7A74"/>
    <w:rsid w:val="006F3733"/>
    <w:rsid w:val="006F5377"/>
    <w:rsid w:val="006F6FFE"/>
    <w:rsid w:val="00732280"/>
    <w:rsid w:val="0073237D"/>
    <w:rsid w:val="00755677"/>
    <w:rsid w:val="007A3E95"/>
    <w:rsid w:val="007B33E2"/>
    <w:rsid w:val="007D2191"/>
    <w:rsid w:val="007F023D"/>
    <w:rsid w:val="007F2DAD"/>
    <w:rsid w:val="00816CA6"/>
    <w:rsid w:val="0082156C"/>
    <w:rsid w:val="00843401"/>
    <w:rsid w:val="00885D63"/>
    <w:rsid w:val="008A1284"/>
    <w:rsid w:val="008A62B9"/>
    <w:rsid w:val="008C5F04"/>
    <w:rsid w:val="008E650C"/>
    <w:rsid w:val="00953AB4"/>
    <w:rsid w:val="00961188"/>
    <w:rsid w:val="0096590F"/>
    <w:rsid w:val="00975634"/>
    <w:rsid w:val="00986E1B"/>
    <w:rsid w:val="009B7B0E"/>
    <w:rsid w:val="009E1660"/>
    <w:rsid w:val="009E5575"/>
    <w:rsid w:val="00A537EB"/>
    <w:rsid w:val="00A67538"/>
    <w:rsid w:val="00A856C6"/>
    <w:rsid w:val="00A86308"/>
    <w:rsid w:val="00AC1B6F"/>
    <w:rsid w:val="00AD1444"/>
    <w:rsid w:val="00AF15DC"/>
    <w:rsid w:val="00B001D7"/>
    <w:rsid w:val="00B034EC"/>
    <w:rsid w:val="00B10C4B"/>
    <w:rsid w:val="00B26AAB"/>
    <w:rsid w:val="00B41DAF"/>
    <w:rsid w:val="00B456F3"/>
    <w:rsid w:val="00B51805"/>
    <w:rsid w:val="00B54715"/>
    <w:rsid w:val="00B769C7"/>
    <w:rsid w:val="00B82EE8"/>
    <w:rsid w:val="00B92265"/>
    <w:rsid w:val="00BC1C62"/>
    <w:rsid w:val="00BE397C"/>
    <w:rsid w:val="00BF4048"/>
    <w:rsid w:val="00C22A92"/>
    <w:rsid w:val="00C6578F"/>
    <w:rsid w:val="00C70461"/>
    <w:rsid w:val="00C8352A"/>
    <w:rsid w:val="00C85E08"/>
    <w:rsid w:val="00CF1652"/>
    <w:rsid w:val="00D04214"/>
    <w:rsid w:val="00D61381"/>
    <w:rsid w:val="00D64C86"/>
    <w:rsid w:val="00D665B0"/>
    <w:rsid w:val="00D756CA"/>
    <w:rsid w:val="00DB32F7"/>
    <w:rsid w:val="00DE181D"/>
    <w:rsid w:val="00E06CE3"/>
    <w:rsid w:val="00E24469"/>
    <w:rsid w:val="00E37260"/>
    <w:rsid w:val="00E43842"/>
    <w:rsid w:val="00E63AD3"/>
    <w:rsid w:val="00E84B16"/>
    <w:rsid w:val="00EE035E"/>
    <w:rsid w:val="00F10D48"/>
    <w:rsid w:val="00F2490D"/>
    <w:rsid w:val="00F2584C"/>
    <w:rsid w:val="00F57689"/>
    <w:rsid w:val="00F65B49"/>
    <w:rsid w:val="00F77A40"/>
    <w:rsid w:val="00FD49B6"/>
    <w:rsid w:val="00FF0996"/>
    <w:rsid w:val="00FF0C9E"/>
    <w:rsid w:val="00FF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62046118-8010-44B1-867A-7CD83338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link w:val="20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1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2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8E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650C"/>
    <w:rPr>
      <w:rFonts w:ascii="Tahoma" w:hAnsi="Tahoma" w:cs="Tahoma"/>
      <w:color w:val="000000"/>
      <w:kern w:val="28"/>
      <w:sz w:val="16"/>
      <w:szCs w:val="16"/>
    </w:rPr>
  </w:style>
  <w:style w:type="paragraph" w:styleId="ac">
    <w:name w:val="No Spacing"/>
    <w:uiPriority w:val="1"/>
    <w:qFormat/>
    <w:rsid w:val="00975634"/>
    <w:pPr>
      <w:jc w:val="both"/>
    </w:pPr>
    <w:rPr>
      <w:color w:val="000000"/>
      <w:kern w:val="28"/>
      <w:sz w:val="18"/>
      <w:szCs w:val="18"/>
    </w:rPr>
  </w:style>
  <w:style w:type="character" w:customStyle="1" w:styleId="20">
    <w:name w:val="Заголовок 2 Знак"/>
    <w:basedOn w:val="a0"/>
    <w:link w:val="2"/>
    <w:rsid w:val="003A717A"/>
    <w:rPr>
      <w:rFonts w:ascii="Arial" w:hAnsi="Arial" w:cs="Arial"/>
      <w:b/>
      <w:bCs/>
      <w:i/>
      <w:color w:val="666699"/>
      <w:kern w:val="28"/>
      <w:sz w:val="24"/>
      <w:szCs w:val="24"/>
    </w:rPr>
  </w:style>
  <w:style w:type="paragraph" w:styleId="ad">
    <w:name w:val="List Paragraph"/>
    <w:basedOn w:val="a"/>
    <w:uiPriority w:val="34"/>
    <w:qFormat/>
    <w:rsid w:val="00B51805"/>
    <w:pPr>
      <w:ind w:left="720"/>
      <w:contextualSpacing/>
    </w:pPr>
  </w:style>
  <w:style w:type="table" w:styleId="ae">
    <w:name w:val="Table Grid"/>
    <w:basedOn w:val="a1"/>
    <w:uiPriority w:val="59"/>
    <w:rsid w:val="00B26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avet.admsakhalin.ru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://avet.admsakhalin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valev\AppData\Roaming\Microsoft\&#1064;&#1072;&#1073;&#1083;&#1086;&#1085;&#1099;\Business%20brochure%20(Leve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7D443A-1C48-4627-BCAA-2FE78BCB5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 (Level design).dotx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 Анатолий Васильевич</dc:creator>
  <cp:lastModifiedBy>Бутакова Татьяна Валериевна</cp:lastModifiedBy>
  <cp:revision>2</cp:revision>
  <cp:lastPrinted>2020-07-09T04:43:00Z</cp:lastPrinted>
  <dcterms:created xsi:type="dcterms:W3CDTF">2024-05-20T23:51:00Z</dcterms:created>
  <dcterms:modified xsi:type="dcterms:W3CDTF">2024-05-20T23:51:00Z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